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65C" w:rsidRDefault="00E1465C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6053505" r:id="rId6"/>
        </w:object>
      </w:r>
    </w:p>
    <w:p w:rsidR="00E1465C" w:rsidRPr="004904AB" w:rsidRDefault="00E1465C" w:rsidP="00D425DF">
      <w:pPr>
        <w:ind w:right="-2"/>
        <w:jc w:val="center"/>
        <w:rPr>
          <w:color w:val="000000"/>
        </w:rPr>
      </w:pPr>
    </w:p>
    <w:p w:rsidR="00E1465C" w:rsidRPr="003F21AE" w:rsidRDefault="00E1465C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3F21AE">
        <w:rPr>
          <w:b/>
          <w:color w:val="000000"/>
          <w:sz w:val="28"/>
          <w:szCs w:val="28"/>
        </w:rPr>
        <w:t>КІЦМАНСЬКА МІСЬКА РАДА</w:t>
      </w:r>
    </w:p>
    <w:p w:rsidR="00E1465C" w:rsidRPr="003F21AE" w:rsidRDefault="00E1465C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3F21AE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E1465C" w:rsidRPr="003F21AE" w:rsidRDefault="00E1465C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3F21AE">
        <w:rPr>
          <w:b/>
          <w:color w:val="000000"/>
          <w:sz w:val="28"/>
          <w:szCs w:val="28"/>
        </w:rPr>
        <w:t>ВИКОНАВЧИЙ КОМІТЕТ</w:t>
      </w:r>
    </w:p>
    <w:p w:rsidR="00E1465C" w:rsidRDefault="00E1465C" w:rsidP="00D425DF">
      <w:pPr>
        <w:ind w:right="-2"/>
        <w:jc w:val="center"/>
        <w:rPr>
          <w:b/>
          <w:color w:val="000000"/>
        </w:rPr>
      </w:pPr>
    </w:p>
    <w:p w:rsidR="00E1465C" w:rsidRDefault="00E1465C" w:rsidP="00D425DF">
      <w:pPr>
        <w:jc w:val="center"/>
        <w:rPr>
          <w:b/>
          <w:color w:val="000000"/>
        </w:rPr>
      </w:pPr>
    </w:p>
    <w:p w:rsidR="00E1465C" w:rsidRDefault="00E1465C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E1465C" w:rsidRDefault="00E1465C" w:rsidP="00D425DF">
      <w:pPr>
        <w:jc w:val="right"/>
        <w:rPr>
          <w:b/>
          <w:color w:val="000000"/>
        </w:rPr>
      </w:pPr>
    </w:p>
    <w:p w:rsidR="00E1465C" w:rsidRPr="004904AB" w:rsidRDefault="00E1465C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E1465C" w:rsidRDefault="00E1465C" w:rsidP="00D425DF">
      <w:pPr>
        <w:jc w:val="center"/>
        <w:rPr>
          <w:color w:val="000000"/>
        </w:rPr>
      </w:pPr>
    </w:p>
    <w:p w:rsidR="00E1465C" w:rsidRDefault="00E1465C" w:rsidP="00D425DF">
      <w:pPr>
        <w:rPr>
          <w:color w:val="000000"/>
        </w:rPr>
      </w:pPr>
      <w:r>
        <w:rPr>
          <w:color w:val="000000"/>
        </w:rPr>
        <w:t xml:space="preserve"> 08 липня 2026                                            м. Кіцмань                                                        </w:t>
      </w:r>
      <w:r w:rsidRPr="000E0AA8">
        <w:rPr>
          <w:b/>
          <w:color w:val="000000"/>
        </w:rPr>
        <w:t>№ 285/7</w:t>
      </w:r>
    </w:p>
    <w:p w:rsidR="00E1465C" w:rsidRDefault="00E1465C" w:rsidP="00D425DF">
      <w:pPr>
        <w:rPr>
          <w:b/>
          <w:color w:val="000000"/>
        </w:rPr>
      </w:pPr>
    </w:p>
    <w:p w:rsidR="00E1465C" w:rsidRDefault="00E1465C" w:rsidP="00D425DF">
      <w:pPr>
        <w:rPr>
          <w:b/>
          <w:color w:val="000000"/>
        </w:rPr>
      </w:pPr>
    </w:p>
    <w:p w:rsidR="00E1465C" w:rsidRPr="009F7603" w:rsidRDefault="00E1465C" w:rsidP="00F80D20">
      <w:pPr>
        <w:tabs>
          <w:tab w:val="left" w:pos="3828"/>
          <w:tab w:val="left" w:pos="4253"/>
        </w:tabs>
        <w:ind w:right="4436"/>
        <w:jc w:val="both"/>
        <w:rPr>
          <w:b/>
          <w:bCs/>
        </w:rPr>
      </w:pPr>
      <w:r w:rsidRPr="009F7603">
        <w:rPr>
          <w:b/>
          <w:bCs/>
        </w:rPr>
        <w:t xml:space="preserve">Про надання дозволу і погодження графіку роботи ФОП Кав’юк Світлані Михайлівні на здійснення сезонної торгівлі на примиканні вулиць Незалежності та Механізаторів в </w:t>
      </w:r>
      <w:r>
        <w:rPr>
          <w:b/>
          <w:bCs/>
        </w:rPr>
        <w:t xml:space="preserve">                    </w:t>
      </w:r>
      <w:r w:rsidRPr="009F7603">
        <w:rPr>
          <w:b/>
          <w:bCs/>
        </w:rPr>
        <w:t>м. Кіцмань, Чернівецького району Чернівецької області</w:t>
      </w:r>
    </w:p>
    <w:p w:rsidR="00E1465C" w:rsidRPr="00187C1E" w:rsidRDefault="00E1465C" w:rsidP="00D85885">
      <w:pPr>
        <w:jc w:val="both"/>
        <w:rPr>
          <w:b/>
          <w:bCs/>
        </w:rPr>
      </w:pPr>
    </w:p>
    <w:p w:rsidR="00E1465C" w:rsidRPr="00DE2C1F" w:rsidRDefault="00E1465C" w:rsidP="009F7603">
      <w:pPr>
        <w:jc w:val="both"/>
      </w:pPr>
      <w:r w:rsidRPr="00DE2C1F">
        <w:tab/>
        <w:t>Розглянувши заяву за вх. №</w:t>
      </w:r>
      <w:r>
        <w:t xml:space="preserve"> 251</w:t>
      </w:r>
      <w:r w:rsidRPr="00DE2C1F">
        <w:t xml:space="preserve"> від </w:t>
      </w:r>
      <w:r>
        <w:t>22.06.2026</w:t>
      </w:r>
      <w:r w:rsidRPr="00DE2C1F">
        <w:t xml:space="preserve"> року </w:t>
      </w:r>
      <w:r>
        <w:t xml:space="preserve">ФОП Кав’юк Світлани Михайлівни </w:t>
      </w:r>
      <w:r w:rsidRPr="00DE2C1F">
        <w:t>про надання дозволу</w:t>
      </w:r>
      <w:r>
        <w:t xml:space="preserve"> на здійснення сезонної торгівлі сільськогосподарською продукцією </w:t>
      </w:r>
      <w:r w:rsidRPr="00DE2C1F">
        <w:t>і погодження графіку роботи в місті Кіцмань</w:t>
      </w:r>
      <w:r>
        <w:t xml:space="preserve"> на примиканні вулиць  Незалежності та Механізаторів,  керуючись п</w:t>
      </w:r>
      <w:r w:rsidRPr="00DE2C1F">
        <w:t xml:space="preserve">п. 2 та 4 пункту </w:t>
      </w:r>
      <w:r>
        <w:t>«</w:t>
      </w:r>
      <w:r w:rsidRPr="00DE2C1F">
        <w:t>б</w:t>
      </w:r>
      <w:r>
        <w:t>»</w:t>
      </w:r>
      <w:r w:rsidRPr="00DE2C1F">
        <w:t xml:space="preserve"> статті 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E1465C" w:rsidRPr="00DE2C1F" w:rsidRDefault="00E1465C" w:rsidP="009F7603">
      <w:pPr>
        <w:jc w:val="both"/>
        <w:rPr>
          <w:b/>
        </w:rPr>
      </w:pPr>
    </w:p>
    <w:p w:rsidR="00E1465C" w:rsidRPr="00DE2C1F" w:rsidRDefault="00E1465C" w:rsidP="009F7603">
      <w:pPr>
        <w:jc w:val="both"/>
      </w:pPr>
      <w:r w:rsidRPr="00DE2C1F">
        <w:rPr>
          <w:b/>
        </w:rPr>
        <w:t>В И Р І Ш И В:</w:t>
      </w:r>
    </w:p>
    <w:p w:rsidR="00E1465C" w:rsidRPr="00DE2C1F" w:rsidRDefault="00E1465C" w:rsidP="009F7603">
      <w:pPr>
        <w:jc w:val="center"/>
      </w:pPr>
    </w:p>
    <w:p w:rsidR="00E1465C" w:rsidRPr="00DE2C1F" w:rsidRDefault="00E1465C" w:rsidP="009F7603">
      <w:pPr>
        <w:numPr>
          <w:ilvl w:val="0"/>
          <w:numId w:val="10"/>
        </w:numPr>
        <w:tabs>
          <w:tab w:val="clear" w:pos="720"/>
        </w:tabs>
        <w:ind w:left="0" w:firstLine="709"/>
        <w:jc w:val="both"/>
      </w:pPr>
      <w:r>
        <w:t xml:space="preserve">Надати дозвіл ФОП </w:t>
      </w:r>
      <w:r w:rsidRPr="00656078">
        <w:t xml:space="preserve">Кав’юк Світлані Михайлівні на здійснення сезонної торгівлі  на примиканні вулиць Незалежності  та Механізаторів в м. Кіцмань, Чернівецького району Чернівецької області </w:t>
      </w:r>
      <w:r>
        <w:t xml:space="preserve">на період </w:t>
      </w:r>
      <w:r w:rsidRPr="00DE2C1F">
        <w:t>з</w:t>
      </w:r>
      <w:r>
        <w:t xml:space="preserve"> 15</w:t>
      </w:r>
      <w:r w:rsidRPr="00DE2C1F">
        <w:t>.0</w:t>
      </w:r>
      <w:r>
        <w:t>7</w:t>
      </w:r>
      <w:r w:rsidRPr="00DE2C1F">
        <w:t>.20</w:t>
      </w:r>
      <w:r>
        <w:t>26 р.  по 30.11</w:t>
      </w:r>
      <w:r w:rsidRPr="00DE2C1F">
        <w:t>.</w:t>
      </w:r>
      <w:r>
        <w:t>2026 р.</w:t>
      </w:r>
    </w:p>
    <w:p w:rsidR="00E1465C" w:rsidRDefault="00E1465C" w:rsidP="009F7603">
      <w:pPr>
        <w:numPr>
          <w:ilvl w:val="0"/>
          <w:numId w:val="10"/>
        </w:numPr>
        <w:ind w:left="0" w:firstLine="709"/>
        <w:jc w:val="both"/>
      </w:pPr>
      <w:r w:rsidRPr="00DE2C1F">
        <w:t xml:space="preserve">Погодити графік роботи </w:t>
      </w:r>
      <w:r>
        <w:t xml:space="preserve">ФОП </w:t>
      </w:r>
      <w:r w:rsidRPr="00656078">
        <w:t>Кав’юк Світлані Михайлівні  на здійснення сезонної торгівлі  на примиканні вулиць Незалежності  та Механізаторів в м. Кіцмань, Чернівецького району Чернівецької області</w:t>
      </w:r>
      <w:r>
        <w:t>: з 09</w:t>
      </w:r>
      <w:r w:rsidRPr="00DE2C1F">
        <w:t>.00 год</w:t>
      </w:r>
      <w:r>
        <w:t>.</w:t>
      </w:r>
      <w:r w:rsidRPr="00DE2C1F">
        <w:t xml:space="preserve"> до 2</w:t>
      </w:r>
      <w:r>
        <w:t>0</w:t>
      </w:r>
      <w:r w:rsidRPr="00DE2C1F">
        <w:t>.00 год</w:t>
      </w:r>
      <w:r>
        <w:t>.</w:t>
      </w:r>
      <w:r w:rsidRPr="00DE2C1F">
        <w:t xml:space="preserve"> </w:t>
      </w:r>
      <w:r w:rsidRPr="00D467F4">
        <w:t>щоденно без вихідних та перерви</w:t>
      </w:r>
      <w:r>
        <w:t xml:space="preserve"> на обід</w:t>
      </w:r>
      <w:r w:rsidRPr="00DE2C1F">
        <w:t xml:space="preserve">. </w:t>
      </w:r>
    </w:p>
    <w:p w:rsidR="00E1465C" w:rsidRDefault="00E1465C" w:rsidP="009F7603">
      <w:pPr>
        <w:numPr>
          <w:ilvl w:val="0"/>
          <w:numId w:val="10"/>
        </w:numPr>
        <w:ind w:left="0" w:firstLine="709"/>
        <w:jc w:val="both"/>
      </w:pPr>
      <w:r w:rsidRPr="00DC4ABC">
        <w:t xml:space="preserve">Зобов'язати ФОП </w:t>
      </w:r>
      <w:r w:rsidRPr="00656078">
        <w:t>Кав’юк Світлан</w:t>
      </w:r>
      <w:r>
        <w:t>у Михайлівну</w:t>
      </w:r>
      <w:r w:rsidRPr="00656078">
        <w:t xml:space="preserve"> </w:t>
      </w:r>
      <w:r w:rsidRPr="00DC4ABC">
        <w:t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</w:t>
      </w:r>
      <w:r>
        <w:t xml:space="preserve">. </w:t>
      </w:r>
    </w:p>
    <w:p w:rsidR="00E1465C" w:rsidRPr="00DC4ABC" w:rsidRDefault="00E1465C" w:rsidP="009F7603">
      <w:pPr>
        <w:numPr>
          <w:ilvl w:val="0"/>
          <w:numId w:val="10"/>
        </w:numPr>
        <w:ind w:left="0" w:firstLine="709"/>
        <w:jc w:val="both"/>
      </w:pPr>
      <w:r w:rsidRPr="00BB6FBA">
        <w:t xml:space="preserve">Контроль за виконанням даного рішення покласти на </w:t>
      </w:r>
      <w:r>
        <w:t>заступника міського голови  з питань діяльності виконавчих органів Олександра МАРУСЯКА.</w:t>
      </w:r>
    </w:p>
    <w:p w:rsidR="00E1465C" w:rsidRDefault="00E1465C" w:rsidP="00F80D20">
      <w:pPr>
        <w:jc w:val="both"/>
        <w:rPr>
          <w:b/>
        </w:rPr>
      </w:pPr>
    </w:p>
    <w:p w:rsidR="00E1465C" w:rsidRDefault="00E1465C" w:rsidP="00F80D20">
      <w:pPr>
        <w:jc w:val="both"/>
        <w:rPr>
          <w:b/>
        </w:rPr>
      </w:pPr>
    </w:p>
    <w:p w:rsidR="00E1465C" w:rsidRPr="009253FA" w:rsidRDefault="00E1465C" w:rsidP="00F80D20">
      <w:pPr>
        <w:jc w:val="both"/>
        <w:rPr>
          <w:b/>
          <w:sz w:val="22"/>
        </w:rPr>
      </w:pPr>
    </w:p>
    <w:p w:rsidR="00E1465C" w:rsidRPr="00187C1E" w:rsidRDefault="00E1465C" w:rsidP="00C61FF0">
      <w:pPr>
        <w:rPr>
          <w:b/>
          <w:bCs/>
        </w:rPr>
      </w:pPr>
      <w:r w:rsidRPr="00187C1E">
        <w:rPr>
          <w:b/>
          <w:bCs/>
        </w:rPr>
        <w:t>Заступник міського голови  з питань</w:t>
      </w:r>
    </w:p>
    <w:p w:rsidR="00E1465C" w:rsidRPr="003F21AE" w:rsidRDefault="00E1465C" w:rsidP="00C61FF0">
      <w:pPr>
        <w:rPr>
          <w:b/>
          <w:bCs/>
          <w:lang w:val="ru-RU"/>
        </w:rPr>
      </w:pPr>
      <w:r w:rsidRPr="00187C1E">
        <w:rPr>
          <w:b/>
          <w:bCs/>
        </w:rPr>
        <w:t xml:space="preserve">діяльності виконавчих органів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</w:t>
      </w:r>
      <w:r w:rsidRPr="00187C1E">
        <w:rPr>
          <w:b/>
          <w:bCs/>
        </w:rPr>
        <w:t>Олександр МАРУСЯК</w:t>
      </w:r>
    </w:p>
    <w:sectPr w:rsidR="00E1465C" w:rsidRPr="003F21AE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C7D8A"/>
    <w:rsid w:val="000D354E"/>
    <w:rsid w:val="000E0AA8"/>
    <w:rsid w:val="001052CA"/>
    <w:rsid w:val="0013251C"/>
    <w:rsid w:val="00187C1E"/>
    <w:rsid w:val="001C2E6E"/>
    <w:rsid w:val="001D111E"/>
    <w:rsid w:val="002102E0"/>
    <w:rsid w:val="0023208A"/>
    <w:rsid w:val="0027007A"/>
    <w:rsid w:val="0028665A"/>
    <w:rsid w:val="003073A3"/>
    <w:rsid w:val="0035688C"/>
    <w:rsid w:val="003F21AE"/>
    <w:rsid w:val="0045567C"/>
    <w:rsid w:val="004562B6"/>
    <w:rsid w:val="00460A28"/>
    <w:rsid w:val="00483EBA"/>
    <w:rsid w:val="004904AB"/>
    <w:rsid w:val="0049404F"/>
    <w:rsid w:val="004C624A"/>
    <w:rsid w:val="004D15C2"/>
    <w:rsid w:val="004D4F78"/>
    <w:rsid w:val="00512D60"/>
    <w:rsid w:val="00551B7F"/>
    <w:rsid w:val="005A293D"/>
    <w:rsid w:val="005A408F"/>
    <w:rsid w:val="005C0A8D"/>
    <w:rsid w:val="005D4CC5"/>
    <w:rsid w:val="005E4956"/>
    <w:rsid w:val="00603316"/>
    <w:rsid w:val="00622703"/>
    <w:rsid w:val="00627A1C"/>
    <w:rsid w:val="00641481"/>
    <w:rsid w:val="00656078"/>
    <w:rsid w:val="0067006A"/>
    <w:rsid w:val="00670237"/>
    <w:rsid w:val="00697FCD"/>
    <w:rsid w:val="006D6F28"/>
    <w:rsid w:val="007334EA"/>
    <w:rsid w:val="00734CC9"/>
    <w:rsid w:val="00756BF3"/>
    <w:rsid w:val="0076130B"/>
    <w:rsid w:val="007B3676"/>
    <w:rsid w:val="007F1DF1"/>
    <w:rsid w:val="007F2426"/>
    <w:rsid w:val="00827F53"/>
    <w:rsid w:val="008529ED"/>
    <w:rsid w:val="008B6CB1"/>
    <w:rsid w:val="009253FA"/>
    <w:rsid w:val="009603E6"/>
    <w:rsid w:val="00987B48"/>
    <w:rsid w:val="009D5A7B"/>
    <w:rsid w:val="009F059C"/>
    <w:rsid w:val="009F7603"/>
    <w:rsid w:val="00A0004E"/>
    <w:rsid w:val="00A00AE7"/>
    <w:rsid w:val="00A678BE"/>
    <w:rsid w:val="00AC2A49"/>
    <w:rsid w:val="00AE7A3F"/>
    <w:rsid w:val="00AF694C"/>
    <w:rsid w:val="00B1022B"/>
    <w:rsid w:val="00B3007F"/>
    <w:rsid w:val="00B91649"/>
    <w:rsid w:val="00B951A9"/>
    <w:rsid w:val="00BB4238"/>
    <w:rsid w:val="00BB6FBA"/>
    <w:rsid w:val="00BC75C2"/>
    <w:rsid w:val="00BE4482"/>
    <w:rsid w:val="00C03CC3"/>
    <w:rsid w:val="00C062C9"/>
    <w:rsid w:val="00C22C7E"/>
    <w:rsid w:val="00C61FF0"/>
    <w:rsid w:val="00C856D7"/>
    <w:rsid w:val="00C87455"/>
    <w:rsid w:val="00CE5B1B"/>
    <w:rsid w:val="00CE5C25"/>
    <w:rsid w:val="00CF182A"/>
    <w:rsid w:val="00D425DF"/>
    <w:rsid w:val="00D467F4"/>
    <w:rsid w:val="00D7032F"/>
    <w:rsid w:val="00D8021D"/>
    <w:rsid w:val="00D80502"/>
    <w:rsid w:val="00D85885"/>
    <w:rsid w:val="00D9214F"/>
    <w:rsid w:val="00DC4091"/>
    <w:rsid w:val="00DC4ABC"/>
    <w:rsid w:val="00DE2C1F"/>
    <w:rsid w:val="00E1465C"/>
    <w:rsid w:val="00E15E85"/>
    <w:rsid w:val="00E442A7"/>
    <w:rsid w:val="00E533C2"/>
    <w:rsid w:val="00E70471"/>
    <w:rsid w:val="00E85201"/>
    <w:rsid w:val="00EA0C11"/>
    <w:rsid w:val="00F05BE9"/>
    <w:rsid w:val="00F12EA1"/>
    <w:rsid w:val="00F6065F"/>
    <w:rsid w:val="00F80D20"/>
    <w:rsid w:val="00F9623B"/>
    <w:rsid w:val="00FA619B"/>
    <w:rsid w:val="00FD028C"/>
    <w:rsid w:val="00FD6A70"/>
    <w:rsid w:val="00FE1F0A"/>
    <w:rsid w:val="00FF5376"/>
    <w:rsid w:val="00FF6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627A1C"/>
    <w:pPr>
      <w:spacing w:before="100" w:beforeAutospacing="1" w:after="100" w:afterAutospacing="1"/>
    </w:pPr>
    <w:rPr>
      <w:rFonts w:eastAsia="Calibri"/>
      <w:szCs w:val="20"/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F80D20"/>
    <w:rPr>
      <w:rFonts w:ascii="Times New Roman" w:hAnsi="Times New Roman"/>
      <w:sz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711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1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306</Words>
  <Characters>1750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2026-06-16T12:57:00Z</cp:lastPrinted>
  <dcterms:created xsi:type="dcterms:W3CDTF">2026-07-07T15:12:00Z</dcterms:created>
  <dcterms:modified xsi:type="dcterms:W3CDTF">2026-07-20T08:52:00Z</dcterms:modified>
</cp:coreProperties>
</file>