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41B80" w:rsidRDefault="00841B80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93F2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46050680" r:id="rId5"/>
        </w:object>
      </w:r>
    </w:p>
    <w:p w:rsidR="00841B80" w:rsidRDefault="00841B80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41B80" w:rsidRDefault="00841B8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41B80" w:rsidRDefault="00841B8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41B80" w:rsidRDefault="00841B80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41B80" w:rsidRDefault="00841B80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41B80" w:rsidRDefault="00841B8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41B80" w:rsidRDefault="00841B8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41B80" w:rsidRDefault="00841B80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841B80" w:rsidRDefault="00841B80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08 липня 2026                                          м. Кіцмань                                                        </w:t>
      </w:r>
      <w:r w:rsidRPr="0032549C">
        <w:rPr>
          <w:rFonts w:ascii="Times New Roman" w:hAnsi="Times New Roman"/>
          <w:b/>
          <w:szCs w:val="24"/>
        </w:rPr>
        <w:t>№ 280/7</w:t>
      </w:r>
    </w:p>
    <w:p w:rsidR="00841B80" w:rsidRDefault="00841B80" w:rsidP="00180B81">
      <w:pPr>
        <w:pStyle w:val="Normal2"/>
        <w:rPr>
          <w:rFonts w:ascii="Times New Roman" w:hAnsi="Times New Roman"/>
          <w:b/>
          <w:szCs w:val="24"/>
        </w:rPr>
      </w:pPr>
    </w:p>
    <w:p w:rsidR="00841B80" w:rsidRPr="006265E3" w:rsidRDefault="00841B80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:rsidR="00841B80" w:rsidRPr="006265E3" w:rsidRDefault="00841B80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Семенчук Людмилі Іванівні</w:t>
      </w:r>
    </w:p>
    <w:p w:rsidR="00841B80" w:rsidRPr="006265E3" w:rsidRDefault="00841B80" w:rsidP="006265E3">
      <w:pPr>
        <w:jc w:val="both"/>
        <w:rPr>
          <w:b/>
          <w:sz w:val="24"/>
          <w:szCs w:val="24"/>
          <w:lang w:val="uk-UA"/>
        </w:rPr>
      </w:pPr>
    </w:p>
    <w:p w:rsidR="00841B80" w:rsidRPr="006265E3" w:rsidRDefault="00841B80" w:rsidP="006265E3">
      <w:pPr>
        <w:jc w:val="both"/>
        <w:rPr>
          <w:b/>
          <w:sz w:val="24"/>
          <w:szCs w:val="24"/>
          <w:lang w:val="uk-UA"/>
        </w:rPr>
      </w:pPr>
    </w:p>
    <w:p w:rsidR="00841B80" w:rsidRDefault="00841B80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191/8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22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5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Семенчук Людмили Іванівни</w:t>
      </w:r>
      <w:r w:rsidRPr="006265E3">
        <w:rPr>
          <w:bCs/>
          <w:sz w:val="24"/>
          <w:szCs w:val="24"/>
          <w:lang w:val="uk-UA"/>
        </w:rPr>
        <w:t>, 19</w:t>
      </w:r>
      <w:r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 xml:space="preserve">р.н., яка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>
        <w:rPr>
          <w:bCs/>
          <w:sz w:val="24"/>
          <w:szCs w:val="24"/>
          <w:lang w:val="uk-UA"/>
        </w:rPr>
        <w:t>АДРЕСА 1</w:t>
      </w:r>
      <w:bookmarkEnd w:id="1"/>
      <w:bookmarkEnd w:id="2"/>
      <w:bookmarkEnd w:id="3"/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гр.Солодан Інни Володимирівни,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свідоцтва про смерть Солодан І.В., 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 з Чернівецького обласного центру зайнятості,  довідка про місце реєстрації Солодан І.В.,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841B80" w:rsidRDefault="00841B80" w:rsidP="007B4068">
      <w:pPr>
        <w:jc w:val="both"/>
        <w:rPr>
          <w:bCs/>
          <w:sz w:val="24"/>
          <w:szCs w:val="24"/>
          <w:lang w:val="uk-UA"/>
        </w:rPr>
      </w:pPr>
    </w:p>
    <w:p w:rsidR="00841B80" w:rsidRDefault="00841B80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41B80" w:rsidRDefault="00841B8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41B80" w:rsidRDefault="00841B8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Семенчук Людмилі Іванівні,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гр.Солодан І.В.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19**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 сімсот  гривень).</w:t>
      </w:r>
    </w:p>
    <w:p w:rsidR="00841B80" w:rsidRDefault="00841B8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841B80" w:rsidRDefault="00841B8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841B80" w:rsidRDefault="00841B80" w:rsidP="00AE462C">
      <w:pPr>
        <w:ind w:firstLine="600"/>
        <w:jc w:val="both"/>
        <w:rPr>
          <w:sz w:val="24"/>
          <w:szCs w:val="24"/>
          <w:lang w:val="uk-UA"/>
        </w:rPr>
      </w:pPr>
    </w:p>
    <w:p w:rsidR="00841B80" w:rsidRPr="008B124A" w:rsidRDefault="00841B8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841B80" w:rsidRDefault="00841B80" w:rsidP="00AE462C">
      <w:pPr>
        <w:ind w:firstLine="600"/>
        <w:jc w:val="both"/>
        <w:rPr>
          <w:sz w:val="24"/>
          <w:szCs w:val="24"/>
          <w:lang w:val="uk-UA"/>
        </w:rPr>
      </w:pPr>
    </w:p>
    <w:p w:rsidR="00841B80" w:rsidRDefault="00841B80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841B80" w:rsidRDefault="00841B80" w:rsidP="0026597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841B80" w:rsidRDefault="00841B80" w:rsidP="0026597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841B80" w:rsidRDefault="00841B8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41B80" w:rsidRDefault="00841B8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41B80" w:rsidRDefault="00841B80" w:rsidP="00AE462C">
      <w:pPr>
        <w:rPr>
          <w:b/>
          <w:sz w:val="24"/>
          <w:szCs w:val="24"/>
          <w:lang w:val="uk-UA"/>
        </w:rPr>
      </w:pPr>
    </w:p>
    <w:p w:rsidR="00841B80" w:rsidRDefault="00841B8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41B80" w:rsidSect="0026597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FF"/>
    <w:rsid w:val="00012048"/>
    <w:rsid w:val="00020D26"/>
    <w:rsid w:val="000214D5"/>
    <w:rsid w:val="00021B5C"/>
    <w:rsid w:val="00032821"/>
    <w:rsid w:val="00040986"/>
    <w:rsid w:val="00044B2F"/>
    <w:rsid w:val="00044E0D"/>
    <w:rsid w:val="000462F0"/>
    <w:rsid w:val="00051684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6597D"/>
    <w:rsid w:val="002A05C4"/>
    <w:rsid w:val="002A34E0"/>
    <w:rsid w:val="002A3957"/>
    <w:rsid w:val="002A4963"/>
    <w:rsid w:val="002B32FF"/>
    <w:rsid w:val="002C556A"/>
    <w:rsid w:val="002E160C"/>
    <w:rsid w:val="002F0CE3"/>
    <w:rsid w:val="002F4235"/>
    <w:rsid w:val="002F7115"/>
    <w:rsid w:val="00305364"/>
    <w:rsid w:val="00313F9A"/>
    <w:rsid w:val="0032549C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3F26"/>
    <w:rsid w:val="00497627"/>
    <w:rsid w:val="004A08C6"/>
    <w:rsid w:val="00504454"/>
    <w:rsid w:val="00510C27"/>
    <w:rsid w:val="00515BB1"/>
    <w:rsid w:val="00516803"/>
    <w:rsid w:val="00526428"/>
    <w:rsid w:val="005376B1"/>
    <w:rsid w:val="00547B77"/>
    <w:rsid w:val="00573317"/>
    <w:rsid w:val="00581DAF"/>
    <w:rsid w:val="005825EA"/>
    <w:rsid w:val="005867DE"/>
    <w:rsid w:val="005E140E"/>
    <w:rsid w:val="005E1A2F"/>
    <w:rsid w:val="005F023A"/>
    <w:rsid w:val="00603018"/>
    <w:rsid w:val="0062246B"/>
    <w:rsid w:val="006265E3"/>
    <w:rsid w:val="00633207"/>
    <w:rsid w:val="00645734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917A0"/>
    <w:rsid w:val="007A6762"/>
    <w:rsid w:val="007B4068"/>
    <w:rsid w:val="007D0E9D"/>
    <w:rsid w:val="007F0112"/>
    <w:rsid w:val="0080345D"/>
    <w:rsid w:val="008322BA"/>
    <w:rsid w:val="00841B80"/>
    <w:rsid w:val="00876114"/>
    <w:rsid w:val="0088772E"/>
    <w:rsid w:val="00892585"/>
    <w:rsid w:val="008A035A"/>
    <w:rsid w:val="008A2498"/>
    <w:rsid w:val="008B124A"/>
    <w:rsid w:val="008C15EB"/>
    <w:rsid w:val="008D2A4A"/>
    <w:rsid w:val="008D785D"/>
    <w:rsid w:val="0098465F"/>
    <w:rsid w:val="00991095"/>
    <w:rsid w:val="009A60A8"/>
    <w:rsid w:val="009A7BA6"/>
    <w:rsid w:val="009B1120"/>
    <w:rsid w:val="009E2575"/>
    <w:rsid w:val="009E586C"/>
    <w:rsid w:val="009F0E92"/>
    <w:rsid w:val="009F6FDD"/>
    <w:rsid w:val="00A15FA6"/>
    <w:rsid w:val="00A343ED"/>
    <w:rsid w:val="00A423BB"/>
    <w:rsid w:val="00A75804"/>
    <w:rsid w:val="00A830E5"/>
    <w:rsid w:val="00A83486"/>
    <w:rsid w:val="00A96657"/>
    <w:rsid w:val="00AA6635"/>
    <w:rsid w:val="00AA740E"/>
    <w:rsid w:val="00AA77DB"/>
    <w:rsid w:val="00AB23AD"/>
    <w:rsid w:val="00AC1AD5"/>
    <w:rsid w:val="00AC6A48"/>
    <w:rsid w:val="00AD16A5"/>
    <w:rsid w:val="00AD2692"/>
    <w:rsid w:val="00AE3C3B"/>
    <w:rsid w:val="00AE462C"/>
    <w:rsid w:val="00B055E8"/>
    <w:rsid w:val="00B07F87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6261"/>
    <w:rsid w:val="00C0568C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C6809"/>
    <w:rsid w:val="00CE25CE"/>
    <w:rsid w:val="00CF0753"/>
    <w:rsid w:val="00D145E5"/>
    <w:rsid w:val="00D26EC4"/>
    <w:rsid w:val="00D534D4"/>
    <w:rsid w:val="00D64D2A"/>
    <w:rsid w:val="00D869BE"/>
    <w:rsid w:val="00D871B1"/>
    <w:rsid w:val="00D930A7"/>
    <w:rsid w:val="00D93A51"/>
    <w:rsid w:val="00D97D42"/>
    <w:rsid w:val="00DA1936"/>
    <w:rsid w:val="00DA412D"/>
    <w:rsid w:val="00E05935"/>
    <w:rsid w:val="00E34A3C"/>
    <w:rsid w:val="00E36210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B7B54"/>
    <w:rsid w:val="00FC3E13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17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357</Words>
  <Characters>2037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2026-07-15T14:42:00Z</cp:lastPrinted>
  <dcterms:created xsi:type="dcterms:W3CDTF">2026-07-07T08:31:00Z</dcterms:created>
  <dcterms:modified xsi:type="dcterms:W3CDTF">2026-07-20T08:05:00Z</dcterms:modified>
</cp:coreProperties>
</file>