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7257E" w:rsidRDefault="0067257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5E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6050605" r:id="rId5"/>
        </w:object>
      </w:r>
    </w:p>
    <w:p w:rsidR="0067257E" w:rsidRDefault="0067257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7257E" w:rsidRDefault="0067257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7257E" w:rsidRDefault="0067257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7257E" w:rsidRDefault="0067257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7257E" w:rsidRDefault="0067257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7257E" w:rsidRDefault="0067257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7257E" w:rsidRDefault="0067257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7257E" w:rsidRDefault="0067257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7257E" w:rsidRDefault="0067257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08 липня 2026                                          м. Кіцмань                                                        </w:t>
      </w:r>
      <w:r w:rsidRPr="006166E5">
        <w:rPr>
          <w:rFonts w:ascii="Times New Roman" w:hAnsi="Times New Roman"/>
          <w:b/>
          <w:szCs w:val="24"/>
        </w:rPr>
        <w:t>№ 279/7</w:t>
      </w:r>
    </w:p>
    <w:p w:rsidR="0067257E" w:rsidRDefault="0067257E" w:rsidP="00180B81">
      <w:pPr>
        <w:pStyle w:val="Normal2"/>
        <w:rPr>
          <w:rFonts w:ascii="Times New Roman" w:hAnsi="Times New Roman"/>
          <w:b/>
          <w:szCs w:val="24"/>
        </w:rPr>
      </w:pPr>
    </w:p>
    <w:p w:rsidR="0067257E" w:rsidRPr="006265E3" w:rsidRDefault="0067257E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67257E" w:rsidRPr="006265E3" w:rsidRDefault="0067257E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Гайко Людмилі Миколаївні</w:t>
      </w:r>
    </w:p>
    <w:p w:rsidR="0067257E" w:rsidRPr="006265E3" w:rsidRDefault="0067257E" w:rsidP="006265E3">
      <w:pPr>
        <w:jc w:val="both"/>
        <w:rPr>
          <w:b/>
          <w:sz w:val="24"/>
          <w:szCs w:val="24"/>
          <w:lang w:val="uk-UA"/>
        </w:rPr>
      </w:pPr>
    </w:p>
    <w:p w:rsidR="0067257E" w:rsidRPr="006265E3" w:rsidRDefault="0067257E" w:rsidP="006265E3">
      <w:pPr>
        <w:jc w:val="both"/>
        <w:rPr>
          <w:b/>
          <w:sz w:val="24"/>
          <w:szCs w:val="24"/>
          <w:lang w:val="uk-UA"/>
        </w:rPr>
      </w:pPr>
    </w:p>
    <w:p w:rsidR="0067257E" w:rsidRDefault="0067257E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108/2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11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Гайко Людмили Миколаївни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батька, гр.Костюка Миколи Миколайовича,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витяг з реєстру ТГ,  копія свідоцтва про смерть Костюк М.М.,  довідка про останнє місце проживання Костюка М.М.,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7257E" w:rsidRDefault="0067257E" w:rsidP="007B4068">
      <w:pPr>
        <w:jc w:val="both"/>
        <w:rPr>
          <w:bCs/>
          <w:sz w:val="24"/>
          <w:szCs w:val="24"/>
          <w:lang w:val="uk-UA"/>
        </w:rPr>
      </w:pPr>
    </w:p>
    <w:p w:rsidR="0067257E" w:rsidRDefault="0067257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7257E" w:rsidRDefault="0067257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7257E" w:rsidRDefault="0067257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Гайко Людмилі Миколаївні,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гр.Костюка М.М.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2000 грн. (дві  тисячі  гривень).</w:t>
      </w:r>
    </w:p>
    <w:p w:rsidR="0067257E" w:rsidRDefault="0067257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7257E" w:rsidRDefault="0067257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67257E" w:rsidRDefault="0067257E" w:rsidP="00AE462C">
      <w:pPr>
        <w:ind w:firstLine="600"/>
        <w:jc w:val="both"/>
        <w:rPr>
          <w:sz w:val="24"/>
          <w:szCs w:val="24"/>
          <w:lang w:val="uk-UA"/>
        </w:rPr>
      </w:pPr>
    </w:p>
    <w:p w:rsidR="0067257E" w:rsidRPr="008B124A" w:rsidRDefault="0067257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7257E" w:rsidRDefault="0067257E" w:rsidP="00AE462C">
      <w:pPr>
        <w:ind w:firstLine="600"/>
        <w:jc w:val="both"/>
        <w:rPr>
          <w:sz w:val="24"/>
          <w:szCs w:val="24"/>
          <w:lang w:val="uk-UA"/>
        </w:rPr>
      </w:pPr>
    </w:p>
    <w:p w:rsidR="0067257E" w:rsidRDefault="0067257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67257E" w:rsidRDefault="0067257E" w:rsidP="007C63B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67257E" w:rsidRDefault="0067257E" w:rsidP="007C63B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67257E" w:rsidRDefault="0067257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7257E" w:rsidRDefault="0067257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7257E" w:rsidRDefault="0067257E" w:rsidP="00AE462C">
      <w:pPr>
        <w:rPr>
          <w:b/>
          <w:sz w:val="24"/>
          <w:szCs w:val="24"/>
          <w:lang w:val="uk-UA"/>
        </w:rPr>
      </w:pPr>
    </w:p>
    <w:p w:rsidR="0067257E" w:rsidRDefault="0067257E" w:rsidP="00AE462C">
      <w:pPr>
        <w:rPr>
          <w:b/>
          <w:sz w:val="24"/>
          <w:szCs w:val="24"/>
          <w:lang w:val="uk-UA"/>
        </w:rPr>
      </w:pPr>
    </w:p>
    <w:p w:rsidR="0067257E" w:rsidRDefault="0067257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7257E" w:rsidSect="007C63B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14809"/>
    <w:rsid w:val="00020D26"/>
    <w:rsid w:val="000214D5"/>
    <w:rsid w:val="00021B5C"/>
    <w:rsid w:val="00032821"/>
    <w:rsid w:val="00034F3F"/>
    <w:rsid w:val="00040320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B6DCD"/>
    <w:rsid w:val="001C2289"/>
    <w:rsid w:val="001C6A3B"/>
    <w:rsid w:val="001D331D"/>
    <w:rsid w:val="001E3138"/>
    <w:rsid w:val="001F40A3"/>
    <w:rsid w:val="00207239"/>
    <w:rsid w:val="00210848"/>
    <w:rsid w:val="00220BBD"/>
    <w:rsid w:val="00246A48"/>
    <w:rsid w:val="002523DB"/>
    <w:rsid w:val="00253040"/>
    <w:rsid w:val="00260E73"/>
    <w:rsid w:val="0026206E"/>
    <w:rsid w:val="002A05C4"/>
    <w:rsid w:val="002A34E0"/>
    <w:rsid w:val="002A3957"/>
    <w:rsid w:val="002A4963"/>
    <w:rsid w:val="002B54FD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166E5"/>
    <w:rsid w:val="0062246B"/>
    <w:rsid w:val="006265E3"/>
    <w:rsid w:val="00645DE5"/>
    <w:rsid w:val="0067257E"/>
    <w:rsid w:val="006A0FFB"/>
    <w:rsid w:val="006A697B"/>
    <w:rsid w:val="006B74E2"/>
    <w:rsid w:val="006C0764"/>
    <w:rsid w:val="006C2211"/>
    <w:rsid w:val="00704359"/>
    <w:rsid w:val="007120F6"/>
    <w:rsid w:val="00713FDD"/>
    <w:rsid w:val="00715D34"/>
    <w:rsid w:val="00741D3E"/>
    <w:rsid w:val="007445F2"/>
    <w:rsid w:val="00747D8D"/>
    <w:rsid w:val="00753DC7"/>
    <w:rsid w:val="0076044B"/>
    <w:rsid w:val="00767069"/>
    <w:rsid w:val="0077115A"/>
    <w:rsid w:val="00774FCD"/>
    <w:rsid w:val="00785214"/>
    <w:rsid w:val="007A6762"/>
    <w:rsid w:val="007B4068"/>
    <w:rsid w:val="007C63B6"/>
    <w:rsid w:val="007D0E9D"/>
    <w:rsid w:val="007E12EE"/>
    <w:rsid w:val="007F0112"/>
    <w:rsid w:val="0080345D"/>
    <w:rsid w:val="008322BA"/>
    <w:rsid w:val="00876114"/>
    <w:rsid w:val="0088772E"/>
    <w:rsid w:val="00892585"/>
    <w:rsid w:val="008A035A"/>
    <w:rsid w:val="008A2498"/>
    <w:rsid w:val="008B124A"/>
    <w:rsid w:val="008B5EC9"/>
    <w:rsid w:val="008C15EB"/>
    <w:rsid w:val="008D2A4A"/>
    <w:rsid w:val="008D785D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2699D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18B0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BF4A38"/>
    <w:rsid w:val="00C1278C"/>
    <w:rsid w:val="00C2151E"/>
    <w:rsid w:val="00C23EE8"/>
    <w:rsid w:val="00C24AA6"/>
    <w:rsid w:val="00C35FDF"/>
    <w:rsid w:val="00C37466"/>
    <w:rsid w:val="00C4561F"/>
    <w:rsid w:val="00C551EE"/>
    <w:rsid w:val="00C63E84"/>
    <w:rsid w:val="00C66483"/>
    <w:rsid w:val="00C72035"/>
    <w:rsid w:val="00C93C6B"/>
    <w:rsid w:val="00CA4DB2"/>
    <w:rsid w:val="00CB2830"/>
    <w:rsid w:val="00CB379C"/>
    <w:rsid w:val="00CB4AEB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4EC8"/>
    <w:rsid w:val="00E65F00"/>
    <w:rsid w:val="00E7431A"/>
    <w:rsid w:val="00E77B72"/>
    <w:rsid w:val="00EA2C51"/>
    <w:rsid w:val="00EF0129"/>
    <w:rsid w:val="00EF795D"/>
    <w:rsid w:val="00F01092"/>
    <w:rsid w:val="00F078D6"/>
    <w:rsid w:val="00F1285F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9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335</Words>
  <Characters>1915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2026-07-15T14:37:00Z</cp:lastPrinted>
  <dcterms:created xsi:type="dcterms:W3CDTF">2026-07-07T08:31:00Z</dcterms:created>
  <dcterms:modified xsi:type="dcterms:W3CDTF">2026-07-20T08:04:00Z</dcterms:modified>
</cp:coreProperties>
</file>