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7F1B30" w:rsidRDefault="007F1B30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B73F7B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51pt" o:ole="" fillcolor="window">
            <v:imagedata r:id="rId5" o:title=""/>
          </v:shape>
          <o:OLEObject Type="Embed" ProgID="Paint.Picture" ShapeID="_x0000_i1025" DrawAspect="Content" ObjectID="_1846050539" r:id="rId6"/>
        </w:object>
      </w:r>
    </w:p>
    <w:p w:rsidR="007F1B30" w:rsidRDefault="007F1B30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7F1B30" w:rsidRDefault="007F1B30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7F1B30" w:rsidRDefault="007F1B30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7F1B30" w:rsidRDefault="007F1B30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7F1B30" w:rsidRDefault="007F1B30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7F1B30" w:rsidRDefault="007F1B30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7F1B30" w:rsidRDefault="007F1B30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7F1B30" w:rsidRDefault="007F1B30" w:rsidP="00C861BE">
      <w:pPr>
        <w:pStyle w:val="Normal2"/>
        <w:jc w:val="center"/>
        <w:rPr>
          <w:rFonts w:ascii="Times New Roman" w:hAnsi="Times New Roman"/>
          <w:szCs w:val="24"/>
        </w:rPr>
      </w:pPr>
    </w:p>
    <w:p w:rsidR="007F1B30" w:rsidRDefault="007F1B30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08 липня 2026                                           м. Кіцмань                                                        </w:t>
      </w:r>
      <w:r w:rsidRPr="001E4051">
        <w:rPr>
          <w:rFonts w:ascii="Times New Roman" w:hAnsi="Times New Roman"/>
          <w:b/>
          <w:szCs w:val="24"/>
        </w:rPr>
        <w:t>№ 278/7</w:t>
      </w:r>
    </w:p>
    <w:p w:rsidR="007F1B30" w:rsidRDefault="007F1B30" w:rsidP="008D785D">
      <w:pPr>
        <w:rPr>
          <w:sz w:val="24"/>
          <w:lang w:val="uk-UA"/>
        </w:rPr>
      </w:pPr>
    </w:p>
    <w:p w:rsidR="007F1B30" w:rsidRDefault="007F1B30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4D1313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4D1313">
        <w:rPr>
          <w:b/>
          <w:sz w:val="24"/>
          <w:szCs w:val="24"/>
          <w:lang w:val="uk-UA"/>
        </w:rPr>
        <w:t xml:space="preserve">допомоги </w:t>
      </w:r>
    </w:p>
    <w:p w:rsidR="007F1B30" w:rsidRPr="003B408E" w:rsidRDefault="007F1B30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Шведу Валерію Богдановичу</w:t>
      </w:r>
    </w:p>
    <w:p w:rsidR="007F1B30" w:rsidRDefault="007F1B30" w:rsidP="008D785D">
      <w:pPr>
        <w:jc w:val="both"/>
        <w:rPr>
          <w:b/>
          <w:sz w:val="24"/>
          <w:szCs w:val="24"/>
          <w:lang w:val="uk-UA"/>
        </w:rPr>
      </w:pPr>
    </w:p>
    <w:p w:rsidR="007F1B30" w:rsidRDefault="007F1B30" w:rsidP="008D785D">
      <w:pPr>
        <w:jc w:val="both"/>
        <w:rPr>
          <w:b/>
          <w:sz w:val="24"/>
          <w:szCs w:val="24"/>
          <w:lang w:val="uk-UA"/>
        </w:rPr>
      </w:pPr>
    </w:p>
    <w:p w:rsidR="007F1B30" w:rsidRDefault="007F1B30" w:rsidP="00983DAF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381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21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05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>гр.Шведа Валерія Богдановича, 19**р.н., який зареєстрований та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АДРЕСА 1, </w:t>
      </w:r>
      <w:bookmarkEnd w:id="1"/>
      <w:r>
        <w:rPr>
          <w:sz w:val="24"/>
          <w:szCs w:val="24"/>
          <w:lang w:val="uk-UA"/>
        </w:rPr>
        <w:t xml:space="preserve">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довідки про присвоєння ідентифікаційного номера, витяг з реєстру ТГ, копія пенсійного посвідчення, копія комп’ютерної томографії, копія результатів дослідження,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7F1B30" w:rsidRDefault="007F1B30" w:rsidP="00983DAF">
      <w:pPr>
        <w:jc w:val="both"/>
        <w:rPr>
          <w:bCs/>
          <w:sz w:val="24"/>
          <w:szCs w:val="24"/>
          <w:lang w:val="uk-UA"/>
        </w:rPr>
      </w:pPr>
    </w:p>
    <w:p w:rsidR="007F1B30" w:rsidRDefault="007F1B30" w:rsidP="00E16479">
      <w:pPr>
        <w:jc w:val="both"/>
        <w:rPr>
          <w:bCs/>
          <w:sz w:val="24"/>
          <w:szCs w:val="24"/>
          <w:lang w:val="uk-UA"/>
        </w:rPr>
      </w:pPr>
    </w:p>
    <w:p w:rsidR="007F1B30" w:rsidRDefault="007F1B30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7F1B30" w:rsidRDefault="007F1B30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7F1B30" w:rsidRPr="0084440D" w:rsidRDefault="007F1B30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>Виділити матеріальну допомогу гр.</w:t>
      </w:r>
      <w:r>
        <w:rPr>
          <w:rFonts w:ascii="Times New Roman" w:hAnsi="Times New Roman"/>
          <w:szCs w:val="24"/>
        </w:rPr>
        <w:t>Шведу Валерію Богдановичу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зареєстрований та </w:t>
      </w:r>
      <w:r w:rsidRPr="0084440D">
        <w:rPr>
          <w:rFonts w:ascii="Times New Roman" w:hAnsi="Times New Roman"/>
          <w:szCs w:val="24"/>
        </w:rPr>
        <w:t xml:space="preserve">проживає за адресою: </w:t>
      </w:r>
      <w:r>
        <w:rPr>
          <w:rFonts w:ascii="Times New Roman" w:hAnsi="Times New Roman"/>
          <w:szCs w:val="24"/>
        </w:rPr>
        <w:t xml:space="preserve">АДРЕСА 1,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та придбання ліків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>3000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 xml:space="preserve">три  тисячі 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:rsidR="007F1B30" w:rsidRPr="0084440D" w:rsidRDefault="007F1B30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:rsidR="007F1B30" w:rsidRPr="0084440D" w:rsidRDefault="007F1B30" w:rsidP="00324303">
      <w:pPr>
        <w:pStyle w:val="ListParagraph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84440D">
        <w:rPr>
          <w:rFonts w:ascii="Times New Roman" w:hAnsi="Times New Roman"/>
          <w:sz w:val="24"/>
          <w:szCs w:val="24"/>
          <w:lang w:val="uk-UA"/>
        </w:rPr>
        <w:t>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:rsidR="007F1B30" w:rsidRPr="008B124A" w:rsidRDefault="007F1B30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7F1B30" w:rsidRDefault="007F1B30" w:rsidP="00AE462C">
      <w:pPr>
        <w:ind w:firstLine="600"/>
        <w:jc w:val="both"/>
        <w:rPr>
          <w:sz w:val="24"/>
          <w:szCs w:val="24"/>
          <w:lang w:val="uk-UA"/>
        </w:rPr>
      </w:pPr>
    </w:p>
    <w:p w:rsidR="007F1B30" w:rsidRDefault="007F1B30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7F1B30" w:rsidRDefault="007F1B30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7F1B30" w:rsidRDefault="007F1B30" w:rsidP="00C073A4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Заступник міського голови </w:t>
      </w:r>
    </w:p>
    <w:p w:rsidR="007F1B30" w:rsidRDefault="007F1B30" w:rsidP="00C073A4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з питань діяльності виконавчих органів                                            Олександр МАРУСЯК</w:t>
      </w:r>
    </w:p>
    <w:sectPr w:rsidR="007F1B30" w:rsidSect="00C073A4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5AE0"/>
    <w:rsid w:val="00016873"/>
    <w:rsid w:val="00032199"/>
    <w:rsid w:val="0003707B"/>
    <w:rsid w:val="00044E0D"/>
    <w:rsid w:val="00055EAF"/>
    <w:rsid w:val="00057558"/>
    <w:rsid w:val="0008599E"/>
    <w:rsid w:val="000A75CC"/>
    <w:rsid w:val="000C419B"/>
    <w:rsid w:val="000D5A0A"/>
    <w:rsid w:val="001124EA"/>
    <w:rsid w:val="001155F4"/>
    <w:rsid w:val="00150E2F"/>
    <w:rsid w:val="001639DA"/>
    <w:rsid w:val="001669DB"/>
    <w:rsid w:val="001741A9"/>
    <w:rsid w:val="001B6DCD"/>
    <w:rsid w:val="001C17F2"/>
    <w:rsid w:val="001C6A3B"/>
    <w:rsid w:val="001E0925"/>
    <w:rsid w:val="001E4051"/>
    <w:rsid w:val="001F1A69"/>
    <w:rsid w:val="00210848"/>
    <w:rsid w:val="00211057"/>
    <w:rsid w:val="00215547"/>
    <w:rsid w:val="00220BBD"/>
    <w:rsid w:val="00261470"/>
    <w:rsid w:val="00294122"/>
    <w:rsid w:val="002A2EF6"/>
    <w:rsid w:val="002A4154"/>
    <w:rsid w:val="002A4963"/>
    <w:rsid w:val="003110A1"/>
    <w:rsid w:val="00324303"/>
    <w:rsid w:val="0034077A"/>
    <w:rsid w:val="00340AAA"/>
    <w:rsid w:val="003624E0"/>
    <w:rsid w:val="003870B9"/>
    <w:rsid w:val="00390084"/>
    <w:rsid w:val="003B408E"/>
    <w:rsid w:val="003D05E1"/>
    <w:rsid w:val="003E3B39"/>
    <w:rsid w:val="004027F1"/>
    <w:rsid w:val="004101EF"/>
    <w:rsid w:val="0043295D"/>
    <w:rsid w:val="004532F4"/>
    <w:rsid w:val="00464F8F"/>
    <w:rsid w:val="004C2CE8"/>
    <w:rsid w:val="004D1101"/>
    <w:rsid w:val="004D1313"/>
    <w:rsid w:val="00504454"/>
    <w:rsid w:val="00515BB1"/>
    <w:rsid w:val="005221A2"/>
    <w:rsid w:val="00524A61"/>
    <w:rsid w:val="005376B1"/>
    <w:rsid w:val="00540335"/>
    <w:rsid w:val="00551335"/>
    <w:rsid w:val="00581DAF"/>
    <w:rsid w:val="005825EA"/>
    <w:rsid w:val="005867DE"/>
    <w:rsid w:val="005D0ADD"/>
    <w:rsid w:val="005E17F0"/>
    <w:rsid w:val="0062246B"/>
    <w:rsid w:val="00624F8F"/>
    <w:rsid w:val="00626DAC"/>
    <w:rsid w:val="006C2211"/>
    <w:rsid w:val="006F4612"/>
    <w:rsid w:val="006F59AB"/>
    <w:rsid w:val="00704539"/>
    <w:rsid w:val="00747D8D"/>
    <w:rsid w:val="007514B5"/>
    <w:rsid w:val="0076044B"/>
    <w:rsid w:val="00767A84"/>
    <w:rsid w:val="00774819"/>
    <w:rsid w:val="00783C9D"/>
    <w:rsid w:val="007B4068"/>
    <w:rsid w:val="007D0E9D"/>
    <w:rsid w:val="007D3263"/>
    <w:rsid w:val="007E3CC7"/>
    <w:rsid w:val="007F0112"/>
    <w:rsid w:val="007F1B30"/>
    <w:rsid w:val="0080345D"/>
    <w:rsid w:val="00803F23"/>
    <w:rsid w:val="00807E59"/>
    <w:rsid w:val="0084440D"/>
    <w:rsid w:val="0087266C"/>
    <w:rsid w:val="00881527"/>
    <w:rsid w:val="00892585"/>
    <w:rsid w:val="008A035A"/>
    <w:rsid w:val="008B124A"/>
    <w:rsid w:val="008C0B37"/>
    <w:rsid w:val="008C2718"/>
    <w:rsid w:val="008D785D"/>
    <w:rsid w:val="00983DAF"/>
    <w:rsid w:val="00984307"/>
    <w:rsid w:val="00984EA7"/>
    <w:rsid w:val="00991095"/>
    <w:rsid w:val="009F0E92"/>
    <w:rsid w:val="009F3EB0"/>
    <w:rsid w:val="009F7227"/>
    <w:rsid w:val="00A423BB"/>
    <w:rsid w:val="00A451C9"/>
    <w:rsid w:val="00A4584E"/>
    <w:rsid w:val="00A75804"/>
    <w:rsid w:val="00A83486"/>
    <w:rsid w:val="00A97CE7"/>
    <w:rsid w:val="00AB23AD"/>
    <w:rsid w:val="00AC6A48"/>
    <w:rsid w:val="00AD7BF3"/>
    <w:rsid w:val="00AE462C"/>
    <w:rsid w:val="00B17492"/>
    <w:rsid w:val="00B40F55"/>
    <w:rsid w:val="00B61329"/>
    <w:rsid w:val="00B73F7B"/>
    <w:rsid w:val="00B96261"/>
    <w:rsid w:val="00BB622F"/>
    <w:rsid w:val="00BD3741"/>
    <w:rsid w:val="00BE1F2C"/>
    <w:rsid w:val="00BE6276"/>
    <w:rsid w:val="00BF62BA"/>
    <w:rsid w:val="00C073A4"/>
    <w:rsid w:val="00C35C0F"/>
    <w:rsid w:val="00C37466"/>
    <w:rsid w:val="00C60070"/>
    <w:rsid w:val="00C67803"/>
    <w:rsid w:val="00C861BE"/>
    <w:rsid w:val="00C87189"/>
    <w:rsid w:val="00CA3BE0"/>
    <w:rsid w:val="00CA4DB2"/>
    <w:rsid w:val="00CB2830"/>
    <w:rsid w:val="00CB5B7D"/>
    <w:rsid w:val="00CB5D21"/>
    <w:rsid w:val="00D00FD7"/>
    <w:rsid w:val="00D378A2"/>
    <w:rsid w:val="00D42F5B"/>
    <w:rsid w:val="00D534D4"/>
    <w:rsid w:val="00D566E9"/>
    <w:rsid w:val="00D869BE"/>
    <w:rsid w:val="00D930A7"/>
    <w:rsid w:val="00DA1936"/>
    <w:rsid w:val="00DA412D"/>
    <w:rsid w:val="00DB5AF0"/>
    <w:rsid w:val="00DB7264"/>
    <w:rsid w:val="00DD228B"/>
    <w:rsid w:val="00DD6EDF"/>
    <w:rsid w:val="00E00D22"/>
    <w:rsid w:val="00E16479"/>
    <w:rsid w:val="00E20870"/>
    <w:rsid w:val="00E53F40"/>
    <w:rsid w:val="00E56772"/>
    <w:rsid w:val="00E7431A"/>
    <w:rsid w:val="00E9187D"/>
    <w:rsid w:val="00E927FA"/>
    <w:rsid w:val="00EA2C51"/>
    <w:rsid w:val="00F1288A"/>
    <w:rsid w:val="00F137FA"/>
    <w:rsid w:val="00F20EF6"/>
    <w:rsid w:val="00F279D3"/>
    <w:rsid w:val="00F43860"/>
    <w:rsid w:val="00F501F3"/>
    <w:rsid w:val="00F74216"/>
    <w:rsid w:val="00F83BD4"/>
    <w:rsid w:val="00F91293"/>
    <w:rsid w:val="00FA2B6C"/>
    <w:rsid w:val="00FB17D4"/>
    <w:rsid w:val="00FE09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8650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50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50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336</Words>
  <Characters>1920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5</cp:revision>
  <cp:lastPrinted>2026-07-15T14:32:00Z</cp:lastPrinted>
  <dcterms:created xsi:type="dcterms:W3CDTF">2026-07-07T08:36:00Z</dcterms:created>
  <dcterms:modified xsi:type="dcterms:W3CDTF">2026-07-20T08:03:00Z</dcterms:modified>
</cp:coreProperties>
</file>