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61DEC" w:rsidRDefault="00E61DE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55EB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50468" r:id="rId6"/>
        </w:object>
      </w:r>
    </w:p>
    <w:p w:rsidR="00E61DEC" w:rsidRDefault="00E61DE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61DEC" w:rsidRDefault="00E61DE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61DEC" w:rsidRDefault="00E61DE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61DEC" w:rsidRDefault="00E61DE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61DEC" w:rsidRDefault="00E61DE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61DEC" w:rsidRDefault="00E61DE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61DEC" w:rsidRDefault="00E61DE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61DEC" w:rsidRDefault="00E61DEC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E61DEC" w:rsidRDefault="00E61DE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9278E6">
        <w:rPr>
          <w:rFonts w:ascii="Times New Roman" w:hAnsi="Times New Roman"/>
          <w:b/>
          <w:szCs w:val="24"/>
        </w:rPr>
        <w:t>№ 277/7</w:t>
      </w:r>
    </w:p>
    <w:p w:rsidR="00E61DEC" w:rsidRDefault="00E61DEC" w:rsidP="008D785D">
      <w:pPr>
        <w:rPr>
          <w:sz w:val="24"/>
          <w:lang w:val="uk-UA"/>
        </w:rPr>
      </w:pPr>
    </w:p>
    <w:p w:rsidR="00E61DEC" w:rsidRDefault="00E61DE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E61DEC" w:rsidRPr="003B408E" w:rsidRDefault="00E61DE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Синюк Єлизаветі Григорівні</w:t>
      </w:r>
    </w:p>
    <w:p w:rsidR="00E61DEC" w:rsidRDefault="00E61DEC" w:rsidP="008D785D">
      <w:pPr>
        <w:jc w:val="both"/>
        <w:rPr>
          <w:b/>
          <w:sz w:val="24"/>
          <w:szCs w:val="24"/>
          <w:lang w:val="uk-UA"/>
        </w:rPr>
      </w:pPr>
    </w:p>
    <w:p w:rsidR="00E61DEC" w:rsidRDefault="00E61DEC" w:rsidP="008D785D">
      <w:pPr>
        <w:jc w:val="both"/>
        <w:rPr>
          <w:b/>
          <w:sz w:val="24"/>
          <w:szCs w:val="24"/>
          <w:lang w:val="uk-UA"/>
        </w:rPr>
      </w:pPr>
    </w:p>
    <w:p w:rsidR="00E61DEC" w:rsidRDefault="00E61DEC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394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гр.Синюк Єлизавети Григорівни, 19**р.н., яка зареєстрована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копія пенсійного посвідчення, виписка із медичної карти стаціонарного хворого №3168/390,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61DEC" w:rsidRDefault="00E61DEC" w:rsidP="00983DAF">
      <w:pPr>
        <w:jc w:val="both"/>
        <w:rPr>
          <w:bCs/>
          <w:sz w:val="24"/>
          <w:szCs w:val="24"/>
          <w:lang w:val="uk-UA"/>
        </w:rPr>
      </w:pPr>
    </w:p>
    <w:p w:rsidR="00E61DEC" w:rsidRDefault="00E61DEC" w:rsidP="00E16479">
      <w:pPr>
        <w:jc w:val="both"/>
        <w:rPr>
          <w:bCs/>
          <w:sz w:val="24"/>
          <w:szCs w:val="24"/>
          <w:lang w:val="uk-UA"/>
        </w:rPr>
      </w:pPr>
    </w:p>
    <w:p w:rsidR="00E61DEC" w:rsidRDefault="00E61DEC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61DEC" w:rsidRDefault="00E61DE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61DEC" w:rsidRPr="0084440D" w:rsidRDefault="00E61DEC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Синюк Єлизаветі Григорівні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</w:t>
      </w:r>
      <w:r w:rsidRPr="0084440D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 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E61DEC" w:rsidRPr="0084440D" w:rsidRDefault="00E61DE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E61DEC" w:rsidRPr="0084440D" w:rsidRDefault="00E61DEC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E61DEC" w:rsidRPr="008B124A" w:rsidRDefault="00E61DEC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E61DEC" w:rsidRDefault="00E61DEC" w:rsidP="00AE462C">
      <w:pPr>
        <w:ind w:firstLine="600"/>
        <w:jc w:val="both"/>
        <w:rPr>
          <w:sz w:val="24"/>
          <w:szCs w:val="24"/>
          <w:lang w:val="uk-UA"/>
        </w:rPr>
      </w:pPr>
    </w:p>
    <w:p w:rsidR="00E61DEC" w:rsidRDefault="00E61DE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61DEC" w:rsidRDefault="00E61DE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61DEC" w:rsidRDefault="00E61DEC" w:rsidP="002B76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E61DEC" w:rsidRDefault="00E61DEC" w:rsidP="002B76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E61DEC" w:rsidSect="002B76F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0232A"/>
    <w:rsid w:val="00210848"/>
    <w:rsid w:val="00211057"/>
    <w:rsid w:val="00220BBD"/>
    <w:rsid w:val="00261470"/>
    <w:rsid w:val="00286EAF"/>
    <w:rsid w:val="00294122"/>
    <w:rsid w:val="002A2EF6"/>
    <w:rsid w:val="002A4154"/>
    <w:rsid w:val="002A4963"/>
    <w:rsid w:val="002B76F6"/>
    <w:rsid w:val="002C7F77"/>
    <w:rsid w:val="003110A1"/>
    <w:rsid w:val="00311772"/>
    <w:rsid w:val="00324303"/>
    <w:rsid w:val="0034077A"/>
    <w:rsid w:val="00340AAA"/>
    <w:rsid w:val="003624E0"/>
    <w:rsid w:val="003870B9"/>
    <w:rsid w:val="00390084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4D6A56"/>
    <w:rsid w:val="00504454"/>
    <w:rsid w:val="00515BB1"/>
    <w:rsid w:val="005221A2"/>
    <w:rsid w:val="005254FD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33934"/>
    <w:rsid w:val="006C2211"/>
    <w:rsid w:val="006F4612"/>
    <w:rsid w:val="006F59AB"/>
    <w:rsid w:val="00747D8D"/>
    <w:rsid w:val="007514B5"/>
    <w:rsid w:val="00752C90"/>
    <w:rsid w:val="0076044B"/>
    <w:rsid w:val="00767A84"/>
    <w:rsid w:val="00783C9D"/>
    <w:rsid w:val="007A63A9"/>
    <w:rsid w:val="007B4068"/>
    <w:rsid w:val="007B43FB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278E6"/>
    <w:rsid w:val="00955AC0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53E68"/>
    <w:rsid w:val="00B61329"/>
    <w:rsid w:val="00B96261"/>
    <w:rsid w:val="00BB7265"/>
    <w:rsid w:val="00BD3741"/>
    <w:rsid w:val="00BE1F2C"/>
    <w:rsid w:val="00BE6276"/>
    <w:rsid w:val="00BF62BA"/>
    <w:rsid w:val="00C37466"/>
    <w:rsid w:val="00C52354"/>
    <w:rsid w:val="00C55EB9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3437"/>
    <w:rsid w:val="00DA412D"/>
    <w:rsid w:val="00DB5AF0"/>
    <w:rsid w:val="00DB7264"/>
    <w:rsid w:val="00DD228B"/>
    <w:rsid w:val="00E00D22"/>
    <w:rsid w:val="00E16479"/>
    <w:rsid w:val="00E20870"/>
    <w:rsid w:val="00E35BFE"/>
    <w:rsid w:val="00E4481C"/>
    <w:rsid w:val="00E53F40"/>
    <w:rsid w:val="00E56772"/>
    <w:rsid w:val="00E61DEC"/>
    <w:rsid w:val="00E7431A"/>
    <w:rsid w:val="00E9187D"/>
    <w:rsid w:val="00EA2C51"/>
    <w:rsid w:val="00F1288A"/>
    <w:rsid w:val="00F20EF6"/>
    <w:rsid w:val="00F279D3"/>
    <w:rsid w:val="00F43860"/>
    <w:rsid w:val="00F47A0B"/>
    <w:rsid w:val="00F501F3"/>
    <w:rsid w:val="00F52BE9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45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336</Words>
  <Characters>1916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2026-07-15T14:28:00Z</cp:lastPrinted>
  <dcterms:created xsi:type="dcterms:W3CDTF">2026-07-07T08:36:00Z</dcterms:created>
  <dcterms:modified xsi:type="dcterms:W3CDTF">2026-07-20T08:01:00Z</dcterms:modified>
</cp:coreProperties>
</file>