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15C59" w:rsidRDefault="00715C5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51BC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6049804" r:id="rId6"/>
        </w:object>
      </w:r>
    </w:p>
    <w:p w:rsidR="00715C59" w:rsidRDefault="00715C5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15C59" w:rsidRDefault="00715C5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15C59" w:rsidRDefault="00715C5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15C59" w:rsidRDefault="00715C5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15C59" w:rsidRDefault="00715C5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15C59" w:rsidRDefault="00715C5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715C59" w:rsidRDefault="00715C5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15C59" w:rsidRDefault="00715C59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715C59" w:rsidRDefault="00715C5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08 липня 2026                                            м. Кіцмань                                                        </w:t>
      </w:r>
      <w:r w:rsidRPr="009C31C5">
        <w:rPr>
          <w:rFonts w:ascii="Times New Roman" w:hAnsi="Times New Roman"/>
          <w:b/>
          <w:szCs w:val="24"/>
        </w:rPr>
        <w:t>№ 276/7</w:t>
      </w:r>
    </w:p>
    <w:p w:rsidR="00715C59" w:rsidRDefault="00715C59" w:rsidP="008D785D">
      <w:pPr>
        <w:rPr>
          <w:sz w:val="24"/>
          <w:lang w:val="uk-UA"/>
        </w:rPr>
      </w:pPr>
    </w:p>
    <w:p w:rsidR="00715C59" w:rsidRDefault="00715C5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715C59" w:rsidRPr="003B408E" w:rsidRDefault="00715C5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П’ятковському Миколі Степановичу</w:t>
      </w:r>
    </w:p>
    <w:p w:rsidR="00715C59" w:rsidRDefault="00715C59" w:rsidP="008D785D">
      <w:pPr>
        <w:jc w:val="both"/>
        <w:rPr>
          <w:b/>
          <w:sz w:val="24"/>
          <w:szCs w:val="24"/>
          <w:lang w:val="uk-UA"/>
        </w:rPr>
      </w:pPr>
    </w:p>
    <w:p w:rsidR="00715C59" w:rsidRDefault="00715C59" w:rsidP="008D785D">
      <w:pPr>
        <w:jc w:val="both"/>
        <w:rPr>
          <w:b/>
          <w:sz w:val="24"/>
          <w:szCs w:val="24"/>
          <w:lang w:val="uk-UA"/>
        </w:rPr>
      </w:pPr>
    </w:p>
    <w:p w:rsidR="00715C59" w:rsidRDefault="00715C59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380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гр.П’ятковського Миколи Степановича, 19**р.н., який зареєстрований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АДРЕСА 1,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висновок ЛКК№167, копія довідки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715C59" w:rsidRDefault="00715C59" w:rsidP="00983DAF">
      <w:pPr>
        <w:jc w:val="both"/>
        <w:rPr>
          <w:bCs/>
          <w:sz w:val="24"/>
          <w:szCs w:val="24"/>
          <w:lang w:val="uk-UA"/>
        </w:rPr>
      </w:pPr>
    </w:p>
    <w:p w:rsidR="00715C59" w:rsidRDefault="00715C59" w:rsidP="00E16479">
      <w:pPr>
        <w:jc w:val="both"/>
        <w:rPr>
          <w:bCs/>
          <w:sz w:val="24"/>
          <w:szCs w:val="24"/>
          <w:lang w:val="uk-UA"/>
        </w:rPr>
      </w:pPr>
    </w:p>
    <w:p w:rsidR="00715C59" w:rsidRDefault="00715C5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15C59" w:rsidRDefault="00715C5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15C59" w:rsidRPr="0084440D" w:rsidRDefault="00715C59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П’ятковському Миколі Степановичу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зареєстрований та </w:t>
      </w:r>
      <w:r w:rsidRPr="0084440D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 xml:space="preserve">АДРЕСА 1,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три  тисячі</w:t>
      </w:r>
      <w:r w:rsidRPr="0084440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гривень).</w:t>
      </w:r>
    </w:p>
    <w:p w:rsidR="00715C59" w:rsidRPr="0084440D" w:rsidRDefault="00715C5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715C59" w:rsidRPr="0084440D" w:rsidRDefault="00715C59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715C59" w:rsidRPr="008B124A" w:rsidRDefault="00715C5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715C59" w:rsidRDefault="00715C59" w:rsidP="00AE462C">
      <w:pPr>
        <w:ind w:firstLine="600"/>
        <w:jc w:val="both"/>
        <w:rPr>
          <w:sz w:val="24"/>
          <w:szCs w:val="24"/>
          <w:lang w:val="uk-UA"/>
        </w:rPr>
      </w:pPr>
    </w:p>
    <w:p w:rsidR="00715C59" w:rsidRDefault="00715C5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15C59" w:rsidRDefault="00715C5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15C59" w:rsidRDefault="00715C59" w:rsidP="00711E5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715C59" w:rsidRDefault="00715C59" w:rsidP="00711E5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:rsidR="00715C59" w:rsidRDefault="00715C5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15C59" w:rsidRDefault="00715C59" w:rsidP="00AE462C">
      <w:pPr>
        <w:rPr>
          <w:b/>
          <w:sz w:val="24"/>
          <w:szCs w:val="24"/>
          <w:lang w:val="uk-UA"/>
        </w:rPr>
      </w:pPr>
    </w:p>
    <w:p w:rsidR="00715C59" w:rsidRDefault="00715C59" w:rsidP="00AE462C">
      <w:pPr>
        <w:rPr>
          <w:b/>
          <w:sz w:val="24"/>
          <w:szCs w:val="24"/>
          <w:lang w:val="uk-UA"/>
        </w:rPr>
      </w:pPr>
    </w:p>
    <w:p w:rsidR="00715C59" w:rsidRDefault="00715C5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15C59" w:rsidSect="00711E5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20D65"/>
    <w:rsid w:val="0023383B"/>
    <w:rsid w:val="00261470"/>
    <w:rsid w:val="00294122"/>
    <w:rsid w:val="002A2EF6"/>
    <w:rsid w:val="002A4154"/>
    <w:rsid w:val="002A4963"/>
    <w:rsid w:val="002A5510"/>
    <w:rsid w:val="002E70D5"/>
    <w:rsid w:val="002E7FA6"/>
    <w:rsid w:val="003110A1"/>
    <w:rsid w:val="00324303"/>
    <w:rsid w:val="0034077A"/>
    <w:rsid w:val="00340AAA"/>
    <w:rsid w:val="003624E0"/>
    <w:rsid w:val="003870B9"/>
    <w:rsid w:val="00390084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25918"/>
    <w:rsid w:val="005376B1"/>
    <w:rsid w:val="00540335"/>
    <w:rsid w:val="00551335"/>
    <w:rsid w:val="00581DAF"/>
    <w:rsid w:val="005825EA"/>
    <w:rsid w:val="005867DE"/>
    <w:rsid w:val="00597FCC"/>
    <w:rsid w:val="005D0ADD"/>
    <w:rsid w:val="0062246B"/>
    <w:rsid w:val="00624F8F"/>
    <w:rsid w:val="00626DAC"/>
    <w:rsid w:val="006C2211"/>
    <w:rsid w:val="006F4612"/>
    <w:rsid w:val="006F59AB"/>
    <w:rsid w:val="00711E50"/>
    <w:rsid w:val="00715C59"/>
    <w:rsid w:val="00747D8D"/>
    <w:rsid w:val="007514B5"/>
    <w:rsid w:val="0076044B"/>
    <w:rsid w:val="00767A84"/>
    <w:rsid w:val="00774819"/>
    <w:rsid w:val="00783C9D"/>
    <w:rsid w:val="00783E3F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06CCD"/>
    <w:rsid w:val="00983DAF"/>
    <w:rsid w:val="00984307"/>
    <w:rsid w:val="00984EA7"/>
    <w:rsid w:val="00991095"/>
    <w:rsid w:val="009C31C5"/>
    <w:rsid w:val="009F0E92"/>
    <w:rsid w:val="009F3EB0"/>
    <w:rsid w:val="009F7227"/>
    <w:rsid w:val="00A423BB"/>
    <w:rsid w:val="00A451C9"/>
    <w:rsid w:val="00A51BC5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675FB"/>
    <w:rsid w:val="00B96261"/>
    <w:rsid w:val="00BD3741"/>
    <w:rsid w:val="00BE1F2C"/>
    <w:rsid w:val="00BE6276"/>
    <w:rsid w:val="00BF62BA"/>
    <w:rsid w:val="00C35C0F"/>
    <w:rsid w:val="00C37466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378A2"/>
    <w:rsid w:val="00D42F5B"/>
    <w:rsid w:val="00D534D4"/>
    <w:rsid w:val="00D566E9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EA4B04"/>
    <w:rsid w:val="00EA5FF0"/>
    <w:rsid w:val="00F1288A"/>
    <w:rsid w:val="00F20EF6"/>
    <w:rsid w:val="00F248D7"/>
    <w:rsid w:val="00F279D3"/>
    <w:rsid w:val="00F43860"/>
    <w:rsid w:val="00F501F3"/>
    <w:rsid w:val="00F74216"/>
    <w:rsid w:val="00F812DB"/>
    <w:rsid w:val="00F83BD4"/>
    <w:rsid w:val="00F91293"/>
    <w:rsid w:val="00FB17D4"/>
    <w:rsid w:val="00FE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21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333</Words>
  <Characters>1899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2026-07-15T14:24:00Z</cp:lastPrinted>
  <dcterms:created xsi:type="dcterms:W3CDTF">2026-07-07T08:35:00Z</dcterms:created>
  <dcterms:modified xsi:type="dcterms:W3CDTF">2026-07-20T07:50:00Z</dcterms:modified>
</cp:coreProperties>
</file>