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72389" w:rsidRDefault="0047238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7A1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49722" r:id="rId6"/>
        </w:object>
      </w:r>
    </w:p>
    <w:p w:rsidR="00472389" w:rsidRDefault="0047238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72389" w:rsidRDefault="0047238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72389" w:rsidRDefault="0047238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72389" w:rsidRDefault="0047238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72389" w:rsidRDefault="0047238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72389" w:rsidRDefault="0047238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72389" w:rsidRDefault="0047238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72389" w:rsidRDefault="0047238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472389" w:rsidRDefault="0047238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 м. Кіцмань                                                       </w:t>
      </w:r>
      <w:r w:rsidRPr="003E31DD">
        <w:rPr>
          <w:rFonts w:ascii="Times New Roman" w:hAnsi="Times New Roman"/>
          <w:b/>
          <w:szCs w:val="24"/>
        </w:rPr>
        <w:t>№ 275/7</w:t>
      </w:r>
    </w:p>
    <w:p w:rsidR="00472389" w:rsidRDefault="00472389" w:rsidP="008D785D">
      <w:pPr>
        <w:rPr>
          <w:sz w:val="24"/>
          <w:lang w:val="uk-UA"/>
        </w:rPr>
      </w:pPr>
    </w:p>
    <w:p w:rsidR="00472389" w:rsidRDefault="0047238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472389" w:rsidRPr="003B408E" w:rsidRDefault="0047238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П’ятковській Галині Марківні</w:t>
      </w:r>
    </w:p>
    <w:p w:rsidR="00472389" w:rsidRDefault="00472389" w:rsidP="008D785D">
      <w:pPr>
        <w:jc w:val="both"/>
        <w:rPr>
          <w:b/>
          <w:sz w:val="24"/>
          <w:szCs w:val="24"/>
          <w:lang w:val="uk-UA"/>
        </w:rPr>
      </w:pPr>
    </w:p>
    <w:p w:rsidR="00472389" w:rsidRDefault="00472389" w:rsidP="008D785D">
      <w:pPr>
        <w:jc w:val="both"/>
        <w:rPr>
          <w:b/>
          <w:sz w:val="24"/>
          <w:szCs w:val="24"/>
          <w:lang w:val="uk-UA"/>
        </w:rPr>
      </w:pPr>
    </w:p>
    <w:p w:rsidR="00472389" w:rsidRDefault="0047238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378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гр.П’ятковської Галини Марківни, 19**р.н., яка зареєстрована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висновок ЛКК№166,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72389" w:rsidRDefault="00472389" w:rsidP="00983DAF">
      <w:pPr>
        <w:jc w:val="both"/>
        <w:rPr>
          <w:bCs/>
          <w:sz w:val="24"/>
          <w:szCs w:val="24"/>
          <w:lang w:val="uk-UA"/>
        </w:rPr>
      </w:pPr>
    </w:p>
    <w:p w:rsidR="00472389" w:rsidRDefault="00472389" w:rsidP="00E16479">
      <w:pPr>
        <w:jc w:val="both"/>
        <w:rPr>
          <w:bCs/>
          <w:sz w:val="24"/>
          <w:szCs w:val="24"/>
          <w:lang w:val="uk-UA"/>
        </w:rPr>
      </w:pPr>
    </w:p>
    <w:p w:rsidR="00472389" w:rsidRDefault="0047238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72389" w:rsidRDefault="0047238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72389" w:rsidRPr="0084440D" w:rsidRDefault="0047238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П’ятковській Галині Марківні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</w:t>
      </w:r>
      <w:r w:rsidRPr="0084440D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472389" w:rsidRPr="0084440D" w:rsidRDefault="0047238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472389" w:rsidRPr="0084440D" w:rsidRDefault="0047238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472389" w:rsidRPr="008B124A" w:rsidRDefault="0047238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472389" w:rsidRDefault="00472389" w:rsidP="00AE462C">
      <w:pPr>
        <w:ind w:firstLine="600"/>
        <w:jc w:val="both"/>
        <w:rPr>
          <w:sz w:val="24"/>
          <w:szCs w:val="24"/>
          <w:lang w:val="uk-UA"/>
        </w:rPr>
      </w:pPr>
    </w:p>
    <w:p w:rsidR="00472389" w:rsidRDefault="0047238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72389" w:rsidRDefault="0047238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72389" w:rsidRDefault="00472389" w:rsidP="005E779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472389" w:rsidRDefault="00472389" w:rsidP="005E779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472389" w:rsidRDefault="0047238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72389" w:rsidRDefault="00472389" w:rsidP="00AE462C">
      <w:pPr>
        <w:rPr>
          <w:b/>
          <w:sz w:val="24"/>
          <w:szCs w:val="24"/>
          <w:lang w:val="uk-UA"/>
        </w:rPr>
      </w:pPr>
    </w:p>
    <w:p w:rsidR="00472389" w:rsidRDefault="0047238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72389" w:rsidSect="005E779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1BC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0E1285"/>
    <w:rsid w:val="001124EA"/>
    <w:rsid w:val="00150E2F"/>
    <w:rsid w:val="001639DA"/>
    <w:rsid w:val="00187A16"/>
    <w:rsid w:val="001B6DCD"/>
    <w:rsid w:val="001B6E17"/>
    <w:rsid w:val="001C17F2"/>
    <w:rsid w:val="001C6A3B"/>
    <w:rsid w:val="001E0925"/>
    <w:rsid w:val="001F1A69"/>
    <w:rsid w:val="00210848"/>
    <w:rsid w:val="00211057"/>
    <w:rsid w:val="00213878"/>
    <w:rsid w:val="00220BBD"/>
    <w:rsid w:val="00261470"/>
    <w:rsid w:val="00294122"/>
    <w:rsid w:val="002A2EF6"/>
    <w:rsid w:val="002A4154"/>
    <w:rsid w:val="002A4963"/>
    <w:rsid w:val="003110A1"/>
    <w:rsid w:val="00324303"/>
    <w:rsid w:val="0034077A"/>
    <w:rsid w:val="00340AAA"/>
    <w:rsid w:val="0034303E"/>
    <w:rsid w:val="003624E0"/>
    <w:rsid w:val="003870B9"/>
    <w:rsid w:val="00390084"/>
    <w:rsid w:val="003B408E"/>
    <w:rsid w:val="003E31DD"/>
    <w:rsid w:val="003E3B39"/>
    <w:rsid w:val="004027F1"/>
    <w:rsid w:val="004101EF"/>
    <w:rsid w:val="00422E00"/>
    <w:rsid w:val="0043295D"/>
    <w:rsid w:val="004532F4"/>
    <w:rsid w:val="004576DC"/>
    <w:rsid w:val="00464F8F"/>
    <w:rsid w:val="00472389"/>
    <w:rsid w:val="004B6F12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5E7799"/>
    <w:rsid w:val="0062246B"/>
    <w:rsid w:val="00624F8F"/>
    <w:rsid w:val="00626DAC"/>
    <w:rsid w:val="006C2211"/>
    <w:rsid w:val="006F4612"/>
    <w:rsid w:val="006F59AB"/>
    <w:rsid w:val="00726C79"/>
    <w:rsid w:val="00747D8D"/>
    <w:rsid w:val="007514B5"/>
    <w:rsid w:val="0076044B"/>
    <w:rsid w:val="00767A84"/>
    <w:rsid w:val="00783C9D"/>
    <w:rsid w:val="007B4068"/>
    <w:rsid w:val="007D0E9D"/>
    <w:rsid w:val="007D3263"/>
    <w:rsid w:val="007E3CC7"/>
    <w:rsid w:val="007F0112"/>
    <w:rsid w:val="0080345D"/>
    <w:rsid w:val="00803F23"/>
    <w:rsid w:val="00807E59"/>
    <w:rsid w:val="0083105E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C198E"/>
    <w:rsid w:val="00BD3741"/>
    <w:rsid w:val="00BE1F2C"/>
    <w:rsid w:val="00BE6276"/>
    <w:rsid w:val="00BF4AC6"/>
    <w:rsid w:val="00BF62BA"/>
    <w:rsid w:val="00C37466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6F6B"/>
    <w:rsid w:val="00D378A2"/>
    <w:rsid w:val="00D42F5B"/>
    <w:rsid w:val="00D534D4"/>
    <w:rsid w:val="00D76FF1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74216"/>
    <w:rsid w:val="00F83BD4"/>
    <w:rsid w:val="00F9129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330</Words>
  <Characters>1886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2026-07-15T14:11:00Z</cp:lastPrinted>
  <dcterms:created xsi:type="dcterms:W3CDTF">2026-07-07T08:35:00Z</dcterms:created>
  <dcterms:modified xsi:type="dcterms:W3CDTF">2026-07-20T07:49:00Z</dcterms:modified>
</cp:coreProperties>
</file>