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226C4" w:rsidRDefault="00C226C4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F593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6049555" r:id="rId6"/>
        </w:object>
      </w:r>
    </w:p>
    <w:p w:rsidR="00C226C4" w:rsidRDefault="00C226C4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226C4" w:rsidRDefault="00C226C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226C4" w:rsidRDefault="00C226C4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226C4" w:rsidRDefault="00C226C4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226C4" w:rsidRDefault="00C226C4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226C4" w:rsidRDefault="00C226C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:rsidR="00C226C4" w:rsidRDefault="00C226C4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226C4" w:rsidRDefault="00C226C4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226C4" w:rsidRDefault="00C226C4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м. Кіцмань                                                        </w:t>
      </w:r>
      <w:r w:rsidRPr="0044322C">
        <w:rPr>
          <w:rFonts w:ascii="Times New Roman" w:hAnsi="Times New Roman"/>
          <w:b/>
          <w:szCs w:val="24"/>
        </w:rPr>
        <w:t>№ 274/7</w:t>
      </w:r>
    </w:p>
    <w:p w:rsidR="00C226C4" w:rsidRDefault="00C226C4" w:rsidP="008D785D">
      <w:pPr>
        <w:rPr>
          <w:sz w:val="24"/>
          <w:lang w:val="uk-UA"/>
        </w:rPr>
      </w:pPr>
    </w:p>
    <w:p w:rsidR="00C226C4" w:rsidRDefault="00C226C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C226C4" w:rsidRPr="003B408E" w:rsidRDefault="00C226C4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Морозу Василю Йосиповичу</w:t>
      </w:r>
    </w:p>
    <w:p w:rsidR="00C226C4" w:rsidRDefault="00C226C4" w:rsidP="008D785D">
      <w:pPr>
        <w:jc w:val="both"/>
        <w:rPr>
          <w:b/>
          <w:sz w:val="24"/>
          <w:szCs w:val="24"/>
          <w:lang w:val="uk-UA"/>
        </w:rPr>
      </w:pPr>
    </w:p>
    <w:p w:rsidR="00C226C4" w:rsidRDefault="00C226C4" w:rsidP="008D785D">
      <w:pPr>
        <w:jc w:val="both"/>
        <w:rPr>
          <w:b/>
          <w:sz w:val="24"/>
          <w:szCs w:val="24"/>
          <w:lang w:val="uk-UA"/>
        </w:rPr>
      </w:pPr>
    </w:p>
    <w:p w:rsidR="00C226C4" w:rsidRDefault="00C226C4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6-135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гр.Мороза Василя Йосиповича, 19**р.н., який зареєстрований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довідка про доходи, копія пенсійного посвідчення, довідка №437 про потребу в амбулаторному та стаціонарному лікуванні,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226C4" w:rsidRDefault="00C226C4" w:rsidP="00983DAF">
      <w:pPr>
        <w:jc w:val="both"/>
        <w:rPr>
          <w:bCs/>
          <w:sz w:val="24"/>
          <w:szCs w:val="24"/>
          <w:lang w:val="uk-UA"/>
        </w:rPr>
      </w:pPr>
    </w:p>
    <w:p w:rsidR="00C226C4" w:rsidRDefault="00C226C4" w:rsidP="00E16479">
      <w:pPr>
        <w:jc w:val="both"/>
        <w:rPr>
          <w:bCs/>
          <w:sz w:val="24"/>
          <w:szCs w:val="24"/>
          <w:lang w:val="uk-UA"/>
        </w:rPr>
      </w:pPr>
    </w:p>
    <w:p w:rsidR="00C226C4" w:rsidRDefault="00C226C4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226C4" w:rsidRDefault="00C226C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226C4" w:rsidRPr="0084440D" w:rsidRDefault="00C226C4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Морозу Василю Йосиповичу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зареєстрований та </w:t>
      </w:r>
      <w:r w:rsidRPr="0084440D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C226C4" w:rsidRPr="0084440D" w:rsidRDefault="00C226C4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C226C4" w:rsidRPr="0084440D" w:rsidRDefault="00C226C4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226C4" w:rsidRPr="008B124A" w:rsidRDefault="00C226C4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226C4" w:rsidRDefault="00C226C4" w:rsidP="00AE462C">
      <w:pPr>
        <w:ind w:firstLine="600"/>
        <w:jc w:val="both"/>
        <w:rPr>
          <w:sz w:val="24"/>
          <w:szCs w:val="24"/>
          <w:lang w:val="uk-UA"/>
        </w:rPr>
      </w:pPr>
    </w:p>
    <w:p w:rsidR="00C226C4" w:rsidRDefault="00C226C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226C4" w:rsidRDefault="00C226C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226C4" w:rsidRDefault="00C226C4" w:rsidP="00D811C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C226C4" w:rsidRDefault="00C226C4" w:rsidP="00D811C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C226C4" w:rsidSect="00D811C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1124EA"/>
    <w:rsid w:val="00150E2F"/>
    <w:rsid w:val="001639DA"/>
    <w:rsid w:val="001913B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86EAF"/>
    <w:rsid w:val="00294122"/>
    <w:rsid w:val="002A2EF6"/>
    <w:rsid w:val="002A4154"/>
    <w:rsid w:val="002A4963"/>
    <w:rsid w:val="002A7939"/>
    <w:rsid w:val="003110A1"/>
    <w:rsid w:val="00324303"/>
    <w:rsid w:val="0034077A"/>
    <w:rsid w:val="00340AAA"/>
    <w:rsid w:val="003624E0"/>
    <w:rsid w:val="003870B9"/>
    <w:rsid w:val="00390084"/>
    <w:rsid w:val="003B408E"/>
    <w:rsid w:val="003E3B39"/>
    <w:rsid w:val="004027F1"/>
    <w:rsid w:val="004101EF"/>
    <w:rsid w:val="0043295D"/>
    <w:rsid w:val="0044322C"/>
    <w:rsid w:val="004532F4"/>
    <w:rsid w:val="00464F8F"/>
    <w:rsid w:val="004C2CE8"/>
    <w:rsid w:val="004C381C"/>
    <w:rsid w:val="004D1101"/>
    <w:rsid w:val="004D1313"/>
    <w:rsid w:val="00504454"/>
    <w:rsid w:val="00515BB1"/>
    <w:rsid w:val="005221A2"/>
    <w:rsid w:val="005376B1"/>
    <w:rsid w:val="00540335"/>
    <w:rsid w:val="00551335"/>
    <w:rsid w:val="00566A61"/>
    <w:rsid w:val="00581DAF"/>
    <w:rsid w:val="005825EA"/>
    <w:rsid w:val="005867DE"/>
    <w:rsid w:val="005D0ADD"/>
    <w:rsid w:val="00601655"/>
    <w:rsid w:val="006201A2"/>
    <w:rsid w:val="0062246B"/>
    <w:rsid w:val="00624F8F"/>
    <w:rsid w:val="00626DAC"/>
    <w:rsid w:val="006C2211"/>
    <w:rsid w:val="006D585E"/>
    <w:rsid w:val="006F4612"/>
    <w:rsid w:val="006F59AB"/>
    <w:rsid w:val="00747D8D"/>
    <w:rsid w:val="007514B5"/>
    <w:rsid w:val="0076044B"/>
    <w:rsid w:val="00760A2C"/>
    <w:rsid w:val="00767A84"/>
    <w:rsid w:val="00780F53"/>
    <w:rsid w:val="00783C9D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0F9"/>
    <w:rsid w:val="00892585"/>
    <w:rsid w:val="008A035A"/>
    <w:rsid w:val="008B124A"/>
    <w:rsid w:val="008C0A47"/>
    <w:rsid w:val="008C0B37"/>
    <w:rsid w:val="008D785D"/>
    <w:rsid w:val="009647CB"/>
    <w:rsid w:val="00983DAF"/>
    <w:rsid w:val="00984307"/>
    <w:rsid w:val="00984EA7"/>
    <w:rsid w:val="00991095"/>
    <w:rsid w:val="009F0E92"/>
    <w:rsid w:val="009F3EB0"/>
    <w:rsid w:val="009F7227"/>
    <w:rsid w:val="00A01A39"/>
    <w:rsid w:val="00A344CF"/>
    <w:rsid w:val="00A423BB"/>
    <w:rsid w:val="00A451C9"/>
    <w:rsid w:val="00A75804"/>
    <w:rsid w:val="00A83486"/>
    <w:rsid w:val="00A97CE7"/>
    <w:rsid w:val="00AB23AD"/>
    <w:rsid w:val="00AC6A48"/>
    <w:rsid w:val="00AE462C"/>
    <w:rsid w:val="00AE638F"/>
    <w:rsid w:val="00B032EC"/>
    <w:rsid w:val="00B17492"/>
    <w:rsid w:val="00B40F55"/>
    <w:rsid w:val="00B61329"/>
    <w:rsid w:val="00B96261"/>
    <w:rsid w:val="00BC67E1"/>
    <w:rsid w:val="00BD3741"/>
    <w:rsid w:val="00BE1F2C"/>
    <w:rsid w:val="00BE6276"/>
    <w:rsid w:val="00BF62BA"/>
    <w:rsid w:val="00C226C4"/>
    <w:rsid w:val="00C37466"/>
    <w:rsid w:val="00C43788"/>
    <w:rsid w:val="00C60070"/>
    <w:rsid w:val="00C67803"/>
    <w:rsid w:val="00C81408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811C4"/>
    <w:rsid w:val="00D869BE"/>
    <w:rsid w:val="00D930A7"/>
    <w:rsid w:val="00DA1936"/>
    <w:rsid w:val="00DA412D"/>
    <w:rsid w:val="00DB5AF0"/>
    <w:rsid w:val="00DB7264"/>
    <w:rsid w:val="00DD228B"/>
    <w:rsid w:val="00DE4310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36BB"/>
    <w:rsid w:val="00F279D3"/>
    <w:rsid w:val="00F43860"/>
    <w:rsid w:val="00F501F3"/>
    <w:rsid w:val="00F74216"/>
    <w:rsid w:val="00F83BD4"/>
    <w:rsid w:val="00F91293"/>
    <w:rsid w:val="00F96443"/>
    <w:rsid w:val="00FB17D4"/>
    <w:rsid w:val="00FB4C8D"/>
    <w:rsid w:val="00FE097E"/>
    <w:rsid w:val="00FF5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7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340</Words>
  <Characters>1941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2026-07-15T13:58:00Z</cp:lastPrinted>
  <dcterms:created xsi:type="dcterms:W3CDTF">2026-07-07T08:34:00Z</dcterms:created>
  <dcterms:modified xsi:type="dcterms:W3CDTF">2026-07-20T07:46:00Z</dcterms:modified>
</cp:coreProperties>
</file>