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8B7F48" w:rsidRDefault="008B7F48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D35E59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5" o:title=""/>
          </v:shape>
          <o:OLEObject Type="Embed" ProgID="Paint.Picture" ShapeID="_x0000_i1025" DrawAspect="Content" ObjectID="_1846049346" r:id="rId6"/>
        </w:object>
      </w:r>
    </w:p>
    <w:p w:rsidR="008B7F48" w:rsidRDefault="008B7F48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8B7F48" w:rsidRDefault="008B7F48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8B7F48" w:rsidRDefault="008B7F48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8B7F48" w:rsidRDefault="008B7F48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8B7F48" w:rsidRDefault="008B7F48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8B7F48" w:rsidRDefault="008B7F48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8B7F48" w:rsidRDefault="008B7F48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8B7F48" w:rsidRDefault="008B7F48" w:rsidP="00C861BE">
      <w:pPr>
        <w:pStyle w:val="Normal2"/>
        <w:jc w:val="center"/>
        <w:rPr>
          <w:rFonts w:ascii="Times New Roman" w:hAnsi="Times New Roman"/>
          <w:szCs w:val="24"/>
        </w:rPr>
      </w:pPr>
    </w:p>
    <w:p w:rsidR="008B7F48" w:rsidRDefault="008B7F48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08 липня 2026                                           м. Кіцмань                                                        </w:t>
      </w:r>
      <w:r w:rsidRPr="004521C7">
        <w:rPr>
          <w:rFonts w:ascii="Times New Roman" w:hAnsi="Times New Roman"/>
          <w:b/>
          <w:szCs w:val="24"/>
        </w:rPr>
        <w:t>№ 273/7</w:t>
      </w:r>
    </w:p>
    <w:p w:rsidR="008B7F48" w:rsidRDefault="008B7F48" w:rsidP="008D785D">
      <w:pPr>
        <w:rPr>
          <w:sz w:val="24"/>
          <w:lang w:val="uk-UA"/>
        </w:rPr>
      </w:pPr>
    </w:p>
    <w:p w:rsidR="008B7F48" w:rsidRDefault="008B7F48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:rsidR="008B7F48" w:rsidRPr="003B408E" w:rsidRDefault="008B7F48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гр.Миронюку Юрію Васильовичу</w:t>
      </w:r>
    </w:p>
    <w:p w:rsidR="008B7F48" w:rsidRDefault="008B7F48" w:rsidP="008D785D">
      <w:pPr>
        <w:jc w:val="both"/>
        <w:rPr>
          <w:b/>
          <w:sz w:val="24"/>
          <w:szCs w:val="24"/>
          <w:lang w:val="uk-UA"/>
        </w:rPr>
      </w:pPr>
    </w:p>
    <w:p w:rsidR="008B7F48" w:rsidRDefault="008B7F48" w:rsidP="008D785D">
      <w:pPr>
        <w:jc w:val="both"/>
        <w:rPr>
          <w:b/>
          <w:sz w:val="24"/>
          <w:szCs w:val="24"/>
          <w:lang w:val="uk-UA"/>
        </w:rPr>
      </w:pPr>
    </w:p>
    <w:p w:rsidR="008B7F48" w:rsidRDefault="008B7F48" w:rsidP="00983DAF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 6-135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25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05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>гр.Миронюка Юрія Васильовича, 19**р.н., який зареєстрований та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АДРЕСА 1 </w:t>
      </w:r>
      <w:bookmarkEnd w:id="1"/>
      <w:r>
        <w:rPr>
          <w:sz w:val="24"/>
          <w:szCs w:val="24"/>
          <w:lang w:val="uk-UA"/>
        </w:rPr>
        <w:t xml:space="preserve">щодо надання матеріальної допомоги на лікування та придбання ліків  для сина Миронюка Владислава Юрійовича, 2011р.н.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 Миронюка Ю.В., копія довідки про присвоєння ідентифікаційного номера,  копія паспорта Миронюка В.Ю., копія виписки із медичної карти стаціонарного хворого, копія діагностичного звіту за послугою,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>
        <w:rPr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8B7F48" w:rsidRDefault="008B7F48" w:rsidP="00983DAF">
      <w:pPr>
        <w:jc w:val="both"/>
        <w:rPr>
          <w:bCs/>
          <w:sz w:val="24"/>
          <w:szCs w:val="24"/>
          <w:lang w:val="uk-UA"/>
        </w:rPr>
      </w:pPr>
    </w:p>
    <w:p w:rsidR="008B7F48" w:rsidRDefault="008B7F48" w:rsidP="00E16479">
      <w:pPr>
        <w:jc w:val="both"/>
        <w:rPr>
          <w:bCs/>
          <w:sz w:val="24"/>
          <w:szCs w:val="24"/>
          <w:lang w:val="uk-UA"/>
        </w:rPr>
      </w:pPr>
    </w:p>
    <w:p w:rsidR="008B7F48" w:rsidRDefault="008B7F48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8B7F48" w:rsidRDefault="008B7F48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8B7F48" w:rsidRPr="0084440D" w:rsidRDefault="008B7F48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>Виділити матеріальну допомогу гр.</w:t>
      </w:r>
      <w:r>
        <w:rPr>
          <w:rFonts w:ascii="Times New Roman" w:hAnsi="Times New Roman"/>
          <w:szCs w:val="24"/>
        </w:rPr>
        <w:t>Миронюку Юрію Васильовичу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 </w:t>
      </w:r>
      <w:r>
        <w:rPr>
          <w:rFonts w:ascii="Times New Roman" w:hAnsi="Times New Roman"/>
          <w:szCs w:val="24"/>
        </w:rPr>
        <w:t xml:space="preserve">АДРЕСА 1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</w:t>
      </w:r>
      <w:r>
        <w:rPr>
          <w:rFonts w:ascii="Times New Roman" w:hAnsi="Times New Roman"/>
          <w:szCs w:val="24"/>
        </w:rPr>
        <w:t xml:space="preserve">сина Миронюка В.Ю., 20**р.н. </w:t>
      </w:r>
      <w:r w:rsidRPr="0084440D">
        <w:rPr>
          <w:rFonts w:ascii="Times New Roman" w:hAnsi="Times New Roman"/>
          <w:szCs w:val="24"/>
        </w:rPr>
        <w:t xml:space="preserve">та придбання ліків </w:t>
      </w:r>
      <w:r w:rsidRPr="0084440D">
        <w:rPr>
          <w:rFonts w:ascii="Times New Roman" w:hAnsi="Times New Roman"/>
          <w:bCs/>
          <w:szCs w:val="24"/>
        </w:rPr>
        <w:t xml:space="preserve">в  сумі </w:t>
      </w:r>
      <w:r>
        <w:rPr>
          <w:rFonts w:ascii="Times New Roman" w:hAnsi="Times New Roman"/>
          <w:bCs/>
          <w:szCs w:val="24"/>
        </w:rPr>
        <w:t>3000</w:t>
      </w:r>
      <w:r w:rsidRPr="0084440D">
        <w:rPr>
          <w:rFonts w:ascii="Times New Roman" w:hAnsi="Times New Roman"/>
          <w:bCs/>
          <w:szCs w:val="24"/>
        </w:rPr>
        <w:t xml:space="preserve"> грн. (</w:t>
      </w:r>
      <w:r>
        <w:rPr>
          <w:rFonts w:ascii="Times New Roman" w:hAnsi="Times New Roman"/>
          <w:bCs/>
          <w:szCs w:val="24"/>
        </w:rPr>
        <w:t xml:space="preserve">три  тисячі 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  <w:r>
        <w:rPr>
          <w:rFonts w:ascii="Times New Roman" w:hAnsi="Times New Roman"/>
          <w:bCs/>
          <w:szCs w:val="24"/>
        </w:rPr>
        <w:t xml:space="preserve">                 </w:t>
      </w:r>
    </w:p>
    <w:p w:rsidR="008B7F48" w:rsidRPr="0084440D" w:rsidRDefault="008B7F48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:rsidR="008B7F48" w:rsidRPr="0084440D" w:rsidRDefault="008B7F48" w:rsidP="00324303">
      <w:pPr>
        <w:pStyle w:val="ListParagraph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84440D">
        <w:rPr>
          <w:rFonts w:ascii="Times New Roman" w:hAnsi="Times New Roman"/>
          <w:sz w:val="24"/>
          <w:szCs w:val="24"/>
          <w:lang w:val="uk-UA"/>
        </w:rPr>
        <w:t>) перерахувати 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:rsidR="008B7F48" w:rsidRPr="008B124A" w:rsidRDefault="008B7F48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:rsidR="008B7F48" w:rsidRDefault="008B7F48" w:rsidP="00AE462C">
      <w:pPr>
        <w:ind w:firstLine="600"/>
        <w:jc w:val="both"/>
        <w:rPr>
          <w:sz w:val="24"/>
          <w:szCs w:val="24"/>
          <w:lang w:val="uk-UA"/>
        </w:rPr>
      </w:pPr>
    </w:p>
    <w:p w:rsidR="008B7F48" w:rsidRDefault="008B7F48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8B7F48" w:rsidRDefault="008B7F48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8B7F48" w:rsidRDefault="008B7F48" w:rsidP="00D67552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Заступник міського голови </w:t>
      </w:r>
    </w:p>
    <w:p w:rsidR="008B7F48" w:rsidRDefault="008B7F48" w:rsidP="00D67552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з питань діяльності виконавчих органів                                            Олександр МАРУСЯК</w:t>
      </w:r>
    </w:p>
    <w:sectPr w:rsidR="008B7F48" w:rsidSect="00D67552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5AE0"/>
    <w:rsid w:val="00016873"/>
    <w:rsid w:val="00044E0D"/>
    <w:rsid w:val="0005596A"/>
    <w:rsid w:val="00055EAF"/>
    <w:rsid w:val="0008599E"/>
    <w:rsid w:val="00087F9B"/>
    <w:rsid w:val="000C419B"/>
    <w:rsid w:val="000D5A0A"/>
    <w:rsid w:val="000F4E25"/>
    <w:rsid w:val="001124EA"/>
    <w:rsid w:val="00150E2F"/>
    <w:rsid w:val="001549EF"/>
    <w:rsid w:val="001639DA"/>
    <w:rsid w:val="001B6DCD"/>
    <w:rsid w:val="001C17F2"/>
    <w:rsid w:val="001C6A3B"/>
    <w:rsid w:val="001E0925"/>
    <w:rsid w:val="001F1A69"/>
    <w:rsid w:val="00206184"/>
    <w:rsid w:val="00210848"/>
    <w:rsid w:val="00211057"/>
    <w:rsid w:val="00220BBD"/>
    <w:rsid w:val="00261470"/>
    <w:rsid w:val="002A2EF6"/>
    <w:rsid w:val="002A4154"/>
    <w:rsid w:val="002A4963"/>
    <w:rsid w:val="002B1E3D"/>
    <w:rsid w:val="003110A1"/>
    <w:rsid w:val="00324303"/>
    <w:rsid w:val="003323E2"/>
    <w:rsid w:val="0034077A"/>
    <w:rsid w:val="00340AAA"/>
    <w:rsid w:val="003550AB"/>
    <w:rsid w:val="003624E0"/>
    <w:rsid w:val="003B408E"/>
    <w:rsid w:val="003B56AA"/>
    <w:rsid w:val="003E3B39"/>
    <w:rsid w:val="004027F1"/>
    <w:rsid w:val="004101EF"/>
    <w:rsid w:val="0041640E"/>
    <w:rsid w:val="0043295D"/>
    <w:rsid w:val="004521C7"/>
    <w:rsid w:val="004532F4"/>
    <w:rsid w:val="00453E36"/>
    <w:rsid w:val="00464F8F"/>
    <w:rsid w:val="004C2CE8"/>
    <w:rsid w:val="00504454"/>
    <w:rsid w:val="00515BB1"/>
    <w:rsid w:val="0051788F"/>
    <w:rsid w:val="005221A2"/>
    <w:rsid w:val="00524BB3"/>
    <w:rsid w:val="005376B1"/>
    <w:rsid w:val="00540335"/>
    <w:rsid w:val="00551335"/>
    <w:rsid w:val="005664B3"/>
    <w:rsid w:val="00581DAF"/>
    <w:rsid w:val="005825EA"/>
    <w:rsid w:val="005867DE"/>
    <w:rsid w:val="005948DB"/>
    <w:rsid w:val="005D0ADD"/>
    <w:rsid w:val="00613099"/>
    <w:rsid w:val="006206FC"/>
    <w:rsid w:val="0062246B"/>
    <w:rsid w:val="00624F8F"/>
    <w:rsid w:val="006543EB"/>
    <w:rsid w:val="006A1CDE"/>
    <w:rsid w:val="006A5E39"/>
    <w:rsid w:val="006C2211"/>
    <w:rsid w:val="006D7B4E"/>
    <w:rsid w:val="006F362E"/>
    <w:rsid w:val="006F59AB"/>
    <w:rsid w:val="00740A95"/>
    <w:rsid w:val="00747D8D"/>
    <w:rsid w:val="007514B5"/>
    <w:rsid w:val="0076044B"/>
    <w:rsid w:val="00783C9D"/>
    <w:rsid w:val="007A2908"/>
    <w:rsid w:val="007B0F9F"/>
    <w:rsid w:val="007B4068"/>
    <w:rsid w:val="007D0E9D"/>
    <w:rsid w:val="007D3263"/>
    <w:rsid w:val="007F0112"/>
    <w:rsid w:val="0080345D"/>
    <w:rsid w:val="00803F23"/>
    <w:rsid w:val="00807E59"/>
    <w:rsid w:val="0084440D"/>
    <w:rsid w:val="0087266C"/>
    <w:rsid w:val="00881527"/>
    <w:rsid w:val="00892585"/>
    <w:rsid w:val="008A035A"/>
    <w:rsid w:val="008B124A"/>
    <w:rsid w:val="008B7F48"/>
    <w:rsid w:val="008D785D"/>
    <w:rsid w:val="008E3034"/>
    <w:rsid w:val="00945806"/>
    <w:rsid w:val="00983DAF"/>
    <w:rsid w:val="00984307"/>
    <w:rsid w:val="00984EA7"/>
    <w:rsid w:val="00986AC8"/>
    <w:rsid w:val="00991095"/>
    <w:rsid w:val="009D24B8"/>
    <w:rsid w:val="009E2F44"/>
    <w:rsid w:val="009F0E92"/>
    <w:rsid w:val="009F3EB0"/>
    <w:rsid w:val="009F7227"/>
    <w:rsid w:val="00A423BB"/>
    <w:rsid w:val="00A451C9"/>
    <w:rsid w:val="00A75804"/>
    <w:rsid w:val="00A83486"/>
    <w:rsid w:val="00A97CE7"/>
    <w:rsid w:val="00AB23AD"/>
    <w:rsid w:val="00AC6A48"/>
    <w:rsid w:val="00AE462C"/>
    <w:rsid w:val="00B17492"/>
    <w:rsid w:val="00B40F55"/>
    <w:rsid w:val="00B61329"/>
    <w:rsid w:val="00B9503E"/>
    <w:rsid w:val="00B96261"/>
    <w:rsid w:val="00BB5090"/>
    <w:rsid w:val="00BD3741"/>
    <w:rsid w:val="00BE1F2C"/>
    <w:rsid w:val="00BE6276"/>
    <w:rsid w:val="00BF62BA"/>
    <w:rsid w:val="00C37466"/>
    <w:rsid w:val="00C60070"/>
    <w:rsid w:val="00C67803"/>
    <w:rsid w:val="00C75FA6"/>
    <w:rsid w:val="00C861BE"/>
    <w:rsid w:val="00C87189"/>
    <w:rsid w:val="00C87550"/>
    <w:rsid w:val="00CA4DB2"/>
    <w:rsid w:val="00CB2830"/>
    <w:rsid w:val="00CB5B7D"/>
    <w:rsid w:val="00CB5D21"/>
    <w:rsid w:val="00D00FD7"/>
    <w:rsid w:val="00D17EC9"/>
    <w:rsid w:val="00D35E59"/>
    <w:rsid w:val="00D378A2"/>
    <w:rsid w:val="00D534D4"/>
    <w:rsid w:val="00D67552"/>
    <w:rsid w:val="00D869BE"/>
    <w:rsid w:val="00D930A7"/>
    <w:rsid w:val="00DA1936"/>
    <w:rsid w:val="00DA412D"/>
    <w:rsid w:val="00DB5AF0"/>
    <w:rsid w:val="00DB7264"/>
    <w:rsid w:val="00DD228B"/>
    <w:rsid w:val="00DF7AEC"/>
    <w:rsid w:val="00E00D22"/>
    <w:rsid w:val="00E05D58"/>
    <w:rsid w:val="00E16479"/>
    <w:rsid w:val="00E20870"/>
    <w:rsid w:val="00E37A57"/>
    <w:rsid w:val="00E53F40"/>
    <w:rsid w:val="00E56772"/>
    <w:rsid w:val="00E7431A"/>
    <w:rsid w:val="00E90521"/>
    <w:rsid w:val="00E9187D"/>
    <w:rsid w:val="00EA2C51"/>
    <w:rsid w:val="00EF5D73"/>
    <w:rsid w:val="00F279D3"/>
    <w:rsid w:val="00F41D0E"/>
    <w:rsid w:val="00F501F3"/>
    <w:rsid w:val="00F83BD4"/>
    <w:rsid w:val="00F91293"/>
    <w:rsid w:val="00FC5252"/>
    <w:rsid w:val="00FD1F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7208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08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08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56</TotalTime>
  <Pages>1</Pages>
  <Words>352</Words>
  <Characters>2007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6</cp:revision>
  <cp:lastPrinted>2026-07-15T13:48:00Z</cp:lastPrinted>
  <dcterms:created xsi:type="dcterms:W3CDTF">2026-07-07T08:34:00Z</dcterms:created>
  <dcterms:modified xsi:type="dcterms:W3CDTF">2026-07-20T07:43:00Z</dcterms:modified>
</cp:coreProperties>
</file>