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04654" w:rsidRDefault="0070465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72CF0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6048346" r:id="rId6"/>
        </w:object>
      </w:r>
    </w:p>
    <w:p w:rsidR="00704654" w:rsidRDefault="0070465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04654" w:rsidRDefault="0070465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704654" w:rsidRDefault="0070465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04654" w:rsidRDefault="0070465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04654" w:rsidRDefault="0070465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04654" w:rsidRDefault="0070465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:rsidR="00704654" w:rsidRDefault="0070465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704654" w:rsidRDefault="00704654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704654" w:rsidRDefault="0070465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08 липня 2026                                           м. Кіцмань                                                         </w:t>
      </w:r>
      <w:r w:rsidRPr="00853233">
        <w:rPr>
          <w:rFonts w:ascii="Times New Roman" w:hAnsi="Times New Roman"/>
          <w:b/>
          <w:szCs w:val="24"/>
        </w:rPr>
        <w:t>№ 272/7</w:t>
      </w:r>
    </w:p>
    <w:p w:rsidR="00704654" w:rsidRDefault="00704654" w:rsidP="008D785D">
      <w:pPr>
        <w:rPr>
          <w:sz w:val="24"/>
          <w:lang w:val="uk-UA"/>
        </w:rPr>
      </w:pPr>
    </w:p>
    <w:p w:rsidR="00704654" w:rsidRDefault="0070465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25E5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25E54">
        <w:rPr>
          <w:b/>
          <w:sz w:val="24"/>
          <w:szCs w:val="24"/>
          <w:lang w:val="uk-UA"/>
        </w:rPr>
        <w:t xml:space="preserve">допомоги </w:t>
      </w:r>
    </w:p>
    <w:p w:rsidR="00704654" w:rsidRPr="003B408E" w:rsidRDefault="00704654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гр.Кавюк Євгенії Миколаївні</w:t>
      </w:r>
    </w:p>
    <w:p w:rsidR="00704654" w:rsidRDefault="00704654" w:rsidP="008D785D">
      <w:pPr>
        <w:jc w:val="both"/>
        <w:rPr>
          <w:b/>
          <w:sz w:val="24"/>
          <w:szCs w:val="24"/>
          <w:lang w:val="uk-UA"/>
        </w:rPr>
      </w:pPr>
    </w:p>
    <w:p w:rsidR="00704654" w:rsidRDefault="00704654" w:rsidP="008D785D">
      <w:pPr>
        <w:jc w:val="both"/>
        <w:rPr>
          <w:b/>
          <w:sz w:val="24"/>
          <w:szCs w:val="24"/>
          <w:lang w:val="uk-UA"/>
        </w:rPr>
      </w:pPr>
    </w:p>
    <w:p w:rsidR="00704654" w:rsidRPr="00365AFE" w:rsidRDefault="00704654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126/2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04.06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гр.Кавюк Євгенії Миколаївни, 19**р.н., яка зареєстрована та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АДРЕСА </w:t>
      </w:r>
      <w:bookmarkEnd w:id="1"/>
      <w:r>
        <w:rPr>
          <w:sz w:val="24"/>
          <w:szCs w:val="24"/>
          <w:lang w:val="uk-UA"/>
        </w:rPr>
        <w:t xml:space="preserve">1,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витяг з реєстру ТГ,  копія заключення ЛКК №1212, копія консультативного висновку,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704654" w:rsidRDefault="00704654" w:rsidP="00E16479">
      <w:pPr>
        <w:jc w:val="both"/>
        <w:rPr>
          <w:bCs/>
          <w:sz w:val="24"/>
          <w:szCs w:val="24"/>
          <w:lang w:val="uk-UA"/>
        </w:rPr>
      </w:pPr>
    </w:p>
    <w:p w:rsidR="00704654" w:rsidRDefault="00704654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704654" w:rsidRDefault="00704654" w:rsidP="00EE599D">
      <w:pPr>
        <w:jc w:val="both"/>
        <w:rPr>
          <w:b/>
          <w:bCs/>
          <w:sz w:val="24"/>
          <w:szCs w:val="24"/>
          <w:lang w:val="uk-UA"/>
        </w:rPr>
      </w:pPr>
    </w:p>
    <w:p w:rsidR="00704654" w:rsidRPr="00EE599D" w:rsidRDefault="00704654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гр.Кавюк Євгенії Миколаївні, яка зареєстрована та проживає за адресою: 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п’ять  тисяч </w:t>
      </w:r>
      <w:r w:rsidRPr="00EE599D">
        <w:rPr>
          <w:bCs/>
          <w:sz w:val="24"/>
          <w:szCs w:val="24"/>
        </w:rPr>
        <w:t xml:space="preserve"> гривень).</w:t>
      </w:r>
    </w:p>
    <w:p w:rsidR="00704654" w:rsidRPr="0084440D" w:rsidRDefault="0070465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704654" w:rsidRPr="0084440D" w:rsidRDefault="00704654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704654" w:rsidRPr="008B124A" w:rsidRDefault="0070465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704654" w:rsidRDefault="00704654" w:rsidP="00AE462C">
      <w:pPr>
        <w:ind w:firstLine="600"/>
        <w:jc w:val="both"/>
        <w:rPr>
          <w:sz w:val="24"/>
          <w:szCs w:val="24"/>
          <w:lang w:val="uk-UA"/>
        </w:rPr>
      </w:pPr>
    </w:p>
    <w:p w:rsidR="00704654" w:rsidRDefault="0070465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04654" w:rsidRPr="005F7735" w:rsidRDefault="00704654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704654" w:rsidRDefault="00704654" w:rsidP="001C0E3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704654" w:rsidRDefault="00704654" w:rsidP="0042749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p w:rsidR="00704654" w:rsidRDefault="0070465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:rsidR="00704654" w:rsidRDefault="0070465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704654" w:rsidRDefault="00704654" w:rsidP="00AE462C">
      <w:pPr>
        <w:rPr>
          <w:b/>
          <w:sz w:val="24"/>
          <w:szCs w:val="24"/>
          <w:lang w:val="uk-UA"/>
        </w:rPr>
      </w:pPr>
    </w:p>
    <w:p w:rsidR="00704654" w:rsidRDefault="00704654" w:rsidP="00AE462C">
      <w:pPr>
        <w:rPr>
          <w:b/>
          <w:sz w:val="24"/>
          <w:szCs w:val="24"/>
          <w:lang w:val="uk-UA"/>
        </w:rPr>
      </w:pPr>
    </w:p>
    <w:p w:rsidR="00704654" w:rsidRDefault="0070465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04654" w:rsidSect="001C0E3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5EAF"/>
    <w:rsid w:val="000724B2"/>
    <w:rsid w:val="000847AF"/>
    <w:rsid w:val="0008599E"/>
    <w:rsid w:val="00096D87"/>
    <w:rsid w:val="000A0509"/>
    <w:rsid w:val="000B6AA7"/>
    <w:rsid w:val="000C1AD9"/>
    <w:rsid w:val="000C419B"/>
    <w:rsid w:val="000D5A0A"/>
    <w:rsid w:val="000D5BCD"/>
    <w:rsid w:val="000E186B"/>
    <w:rsid w:val="00101779"/>
    <w:rsid w:val="001124EA"/>
    <w:rsid w:val="00116E57"/>
    <w:rsid w:val="00123B18"/>
    <w:rsid w:val="00127029"/>
    <w:rsid w:val="00150E2F"/>
    <w:rsid w:val="001973CE"/>
    <w:rsid w:val="001B4DE4"/>
    <w:rsid w:val="001B6DCD"/>
    <w:rsid w:val="001B6DDB"/>
    <w:rsid w:val="001C0E3C"/>
    <w:rsid w:val="001C6A3B"/>
    <w:rsid w:val="001D5E6F"/>
    <w:rsid w:val="001F1A69"/>
    <w:rsid w:val="00210848"/>
    <w:rsid w:val="00211057"/>
    <w:rsid w:val="0021133E"/>
    <w:rsid w:val="00220BBD"/>
    <w:rsid w:val="002A4963"/>
    <w:rsid w:val="002D0E52"/>
    <w:rsid w:val="002F7505"/>
    <w:rsid w:val="003110A1"/>
    <w:rsid w:val="003163C6"/>
    <w:rsid w:val="00340AAA"/>
    <w:rsid w:val="00356108"/>
    <w:rsid w:val="003624E0"/>
    <w:rsid w:val="00365AFE"/>
    <w:rsid w:val="003670F3"/>
    <w:rsid w:val="00392D55"/>
    <w:rsid w:val="003B408E"/>
    <w:rsid w:val="003D7B69"/>
    <w:rsid w:val="003E3B39"/>
    <w:rsid w:val="003F2252"/>
    <w:rsid w:val="003F2B57"/>
    <w:rsid w:val="004027F1"/>
    <w:rsid w:val="00407C94"/>
    <w:rsid w:val="004101EF"/>
    <w:rsid w:val="004230AB"/>
    <w:rsid w:val="00425E54"/>
    <w:rsid w:val="00427494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4F35F8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C781D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04654"/>
    <w:rsid w:val="00715F81"/>
    <w:rsid w:val="00747D8D"/>
    <w:rsid w:val="007514B5"/>
    <w:rsid w:val="0076044B"/>
    <w:rsid w:val="00781B48"/>
    <w:rsid w:val="00783C9D"/>
    <w:rsid w:val="007A4F50"/>
    <w:rsid w:val="007B4068"/>
    <w:rsid w:val="007C2675"/>
    <w:rsid w:val="007D0E9D"/>
    <w:rsid w:val="007D0F09"/>
    <w:rsid w:val="007F0112"/>
    <w:rsid w:val="007F763E"/>
    <w:rsid w:val="0080345D"/>
    <w:rsid w:val="00807E59"/>
    <w:rsid w:val="00810C0C"/>
    <w:rsid w:val="008200CA"/>
    <w:rsid w:val="00824488"/>
    <w:rsid w:val="008340B4"/>
    <w:rsid w:val="0084440D"/>
    <w:rsid w:val="00853233"/>
    <w:rsid w:val="008638E3"/>
    <w:rsid w:val="00881527"/>
    <w:rsid w:val="00892585"/>
    <w:rsid w:val="008A035A"/>
    <w:rsid w:val="008A4284"/>
    <w:rsid w:val="008B124A"/>
    <w:rsid w:val="008D785D"/>
    <w:rsid w:val="008E11EF"/>
    <w:rsid w:val="00906EC3"/>
    <w:rsid w:val="0091476B"/>
    <w:rsid w:val="00935BBE"/>
    <w:rsid w:val="009370F3"/>
    <w:rsid w:val="0095363F"/>
    <w:rsid w:val="0095708C"/>
    <w:rsid w:val="00984307"/>
    <w:rsid w:val="00984617"/>
    <w:rsid w:val="00991095"/>
    <w:rsid w:val="00993FD3"/>
    <w:rsid w:val="00995924"/>
    <w:rsid w:val="009D3EE7"/>
    <w:rsid w:val="009E2FB7"/>
    <w:rsid w:val="009F0E92"/>
    <w:rsid w:val="009F7227"/>
    <w:rsid w:val="00A031FE"/>
    <w:rsid w:val="00A421C9"/>
    <w:rsid w:val="00A423BB"/>
    <w:rsid w:val="00A4330B"/>
    <w:rsid w:val="00A47726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02E39"/>
    <w:rsid w:val="00B21247"/>
    <w:rsid w:val="00B57729"/>
    <w:rsid w:val="00B61329"/>
    <w:rsid w:val="00B657C4"/>
    <w:rsid w:val="00B739DF"/>
    <w:rsid w:val="00B8770E"/>
    <w:rsid w:val="00B96261"/>
    <w:rsid w:val="00BA702B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76D31"/>
    <w:rsid w:val="00C861BE"/>
    <w:rsid w:val="00C87189"/>
    <w:rsid w:val="00C97474"/>
    <w:rsid w:val="00CA4DB2"/>
    <w:rsid w:val="00CB2830"/>
    <w:rsid w:val="00CB7E5D"/>
    <w:rsid w:val="00CF299C"/>
    <w:rsid w:val="00D00FD7"/>
    <w:rsid w:val="00D20076"/>
    <w:rsid w:val="00D23BF9"/>
    <w:rsid w:val="00D378A2"/>
    <w:rsid w:val="00D42EB8"/>
    <w:rsid w:val="00D534D4"/>
    <w:rsid w:val="00D629F4"/>
    <w:rsid w:val="00D80BEE"/>
    <w:rsid w:val="00D869BE"/>
    <w:rsid w:val="00D930A7"/>
    <w:rsid w:val="00DA1936"/>
    <w:rsid w:val="00DA412D"/>
    <w:rsid w:val="00DA6C46"/>
    <w:rsid w:val="00DB1F68"/>
    <w:rsid w:val="00DD228B"/>
    <w:rsid w:val="00DF36D3"/>
    <w:rsid w:val="00E00D22"/>
    <w:rsid w:val="00E12356"/>
    <w:rsid w:val="00E16479"/>
    <w:rsid w:val="00E1735E"/>
    <w:rsid w:val="00E1754D"/>
    <w:rsid w:val="00E22351"/>
    <w:rsid w:val="00E50DDE"/>
    <w:rsid w:val="00E53F40"/>
    <w:rsid w:val="00E54A55"/>
    <w:rsid w:val="00E56772"/>
    <w:rsid w:val="00E72CF0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60352"/>
    <w:rsid w:val="00F6430E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31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324</Words>
  <Characters>1848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2025-01-14T15:32:00Z</cp:lastPrinted>
  <dcterms:created xsi:type="dcterms:W3CDTF">2026-07-07T08:33:00Z</dcterms:created>
  <dcterms:modified xsi:type="dcterms:W3CDTF">2026-07-20T07:26:00Z</dcterms:modified>
</cp:coreProperties>
</file>