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E3479" w:rsidRDefault="00AE347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B190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8571" r:id="rId6"/>
        </w:object>
      </w:r>
    </w:p>
    <w:p w:rsidR="00AE3479" w:rsidRDefault="00AE347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E3479" w:rsidRDefault="00AE347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E3479" w:rsidRDefault="00AE347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E3479" w:rsidRDefault="00AE347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E3479" w:rsidRDefault="00AE347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E3479" w:rsidRDefault="00AE347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E3479" w:rsidRDefault="00AE347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E3479" w:rsidRDefault="00AE347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E3479" w:rsidRDefault="00AE347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08 липня 2026                                             м. Кіцмань                                                        </w:t>
      </w:r>
      <w:r w:rsidRPr="001859AD">
        <w:rPr>
          <w:rFonts w:ascii="Times New Roman" w:hAnsi="Times New Roman"/>
          <w:b/>
          <w:szCs w:val="24"/>
        </w:rPr>
        <w:t>№ 271/7</w:t>
      </w:r>
    </w:p>
    <w:p w:rsidR="00AE3479" w:rsidRDefault="00AE3479" w:rsidP="008D785D">
      <w:pPr>
        <w:rPr>
          <w:sz w:val="24"/>
          <w:lang w:val="uk-UA"/>
        </w:rPr>
      </w:pPr>
    </w:p>
    <w:p w:rsidR="00AE3479" w:rsidRDefault="00AE347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AE3479" w:rsidRPr="003B408E" w:rsidRDefault="00AE347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гр.Дячуку Василю Євгеновичу</w:t>
      </w:r>
    </w:p>
    <w:p w:rsidR="00AE3479" w:rsidRDefault="00AE3479" w:rsidP="008D785D">
      <w:pPr>
        <w:jc w:val="both"/>
        <w:rPr>
          <w:b/>
          <w:sz w:val="24"/>
          <w:szCs w:val="24"/>
          <w:lang w:val="uk-UA"/>
        </w:rPr>
      </w:pPr>
    </w:p>
    <w:p w:rsidR="00AE3479" w:rsidRDefault="00AE3479" w:rsidP="008D785D">
      <w:pPr>
        <w:jc w:val="both"/>
        <w:rPr>
          <w:b/>
          <w:sz w:val="24"/>
          <w:szCs w:val="24"/>
          <w:lang w:val="uk-UA"/>
        </w:rPr>
      </w:pPr>
    </w:p>
    <w:p w:rsidR="00AE3479" w:rsidRPr="00365AFE" w:rsidRDefault="00AE3479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276/5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16.06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гр.Дячука Василя Євгеновича, 19**р.н., інваліда ІІгр., який зареєстрований та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 копія довідки МСЕК,  акт обстеження умов проживання №5/91 від 16.06.26р., копія висновку ЛКК №185,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AE3479" w:rsidRDefault="00AE3479" w:rsidP="00E16479">
      <w:pPr>
        <w:jc w:val="both"/>
        <w:rPr>
          <w:bCs/>
          <w:sz w:val="24"/>
          <w:szCs w:val="24"/>
          <w:lang w:val="uk-UA"/>
        </w:rPr>
      </w:pPr>
    </w:p>
    <w:p w:rsidR="00AE3479" w:rsidRDefault="00AE347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AE3479" w:rsidRDefault="00AE3479" w:rsidP="00EE599D">
      <w:pPr>
        <w:jc w:val="both"/>
        <w:rPr>
          <w:b/>
          <w:bCs/>
          <w:sz w:val="24"/>
          <w:szCs w:val="24"/>
          <w:lang w:val="uk-UA"/>
        </w:rPr>
      </w:pPr>
    </w:p>
    <w:p w:rsidR="00AE3479" w:rsidRPr="00EE599D" w:rsidRDefault="00AE347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гр.Дячуку Василю Євгеновичу, який зареєстрований та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bCs/>
          <w:sz w:val="24"/>
          <w:szCs w:val="24"/>
          <w:lang w:val="uk-UA"/>
        </w:rPr>
        <w:t>в  сумі 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:rsidR="00AE3479" w:rsidRPr="0084440D" w:rsidRDefault="00AE347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E3479" w:rsidRPr="0084440D" w:rsidRDefault="00AE3479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E3479" w:rsidRPr="008B124A" w:rsidRDefault="00AE347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E3479" w:rsidRDefault="00AE3479" w:rsidP="00AE462C">
      <w:pPr>
        <w:ind w:firstLine="600"/>
        <w:jc w:val="both"/>
        <w:rPr>
          <w:sz w:val="24"/>
          <w:szCs w:val="24"/>
          <w:lang w:val="uk-UA"/>
        </w:rPr>
      </w:pPr>
    </w:p>
    <w:p w:rsidR="00AE3479" w:rsidRDefault="00AE347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E3479" w:rsidRPr="005F7735" w:rsidRDefault="00AE347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AE3479" w:rsidRDefault="00AE3479" w:rsidP="00C56A3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AE3479" w:rsidRDefault="00AE3479" w:rsidP="00C56A3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AE3479" w:rsidRDefault="00AE347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AE3479" w:rsidRDefault="00AE347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E3479" w:rsidRDefault="00AE3479" w:rsidP="00AE462C">
      <w:pPr>
        <w:rPr>
          <w:b/>
          <w:sz w:val="24"/>
          <w:szCs w:val="24"/>
          <w:lang w:val="uk-UA"/>
        </w:rPr>
      </w:pPr>
    </w:p>
    <w:p w:rsidR="00AE3479" w:rsidRDefault="00AE3479" w:rsidP="00AE462C">
      <w:pPr>
        <w:rPr>
          <w:b/>
          <w:sz w:val="24"/>
          <w:szCs w:val="24"/>
          <w:lang w:val="uk-UA"/>
        </w:rPr>
      </w:pPr>
    </w:p>
    <w:p w:rsidR="00AE3479" w:rsidRDefault="00AE347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3479" w:rsidSect="00C56A3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859AD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21745"/>
    <w:rsid w:val="00224BA8"/>
    <w:rsid w:val="00230A61"/>
    <w:rsid w:val="00231E1A"/>
    <w:rsid w:val="002A4963"/>
    <w:rsid w:val="002D0E52"/>
    <w:rsid w:val="002F7505"/>
    <w:rsid w:val="0031078D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3583B"/>
    <w:rsid w:val="004417B9"/>
    <w:rsid w:val="004532F4"/>
    <w:rsid w:val="00464F8F"/>
    <w:rsid w:val="00467769"/>
    <w:rsid w:val="004938A4"/>
    <w:rsid w:val="00496E7D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61853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F0112"/>
    <w:rsid w:val="007F763E"/>
    <w:rsid w:val="0080345D"/>
    <w:rsid w:val="00807E59"/>
    <w:rsid w:val="00810C0C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42BE5"/>
    <w:rsid w:val="0095363F"/>
    <w:rsid w:val="0095708C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27625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D520B"/>
    <w:rsid w:val="00AE3479"/>
    <w:rsid w:val="00AE462C"/>
    <w:rsid w:val="00AE6B3D"/>
    <w:rsid w:val="00B21247"/>
    <w:rsid w:val="00B57729"/>
    <w:rsid w:val="00B61329"/>
    <w:rsid w:val="00B657C4"/>
    <w:rsid w:val="00B739DF"/>
    <w:rsid w:val="00B96261"/>
    <w:rsid w:val="00BA491F"/>
    <w:rsid w:val="00BA702B"/>
    <w:rsid w:val="00BB09ED"/>
    <w:rsid w:val="00BB190E"/>
    <w:rsid w:val="00BB4555"/>
    <w:rsid w:val="00BB7459"/>
    <w:rsid w:val="00BD3741"/>
    <w:rsid w:val="00BD67F9"/>
    <w:rsid w:val="00BE3B5B"/>
    <w:rsid w:val="00BE3C90"/>
    <w:rsid w:val="00BE43A6"/>
    <w:rsid w:val="00BE6276"/>
    <w:rsid w:val="00C02E9E"/>
    <w:rsid w:val="00C37466"/>
    <w:rsid w:val="00C44D47"/>
    <w:rsid w:val="00C56A3A"/>
    <w:rsid w:val="00C60070"/>
    <w:rsid w:val="00C861BE"/>
    <w:rsid w:val="00C87189"/>
    <w:rsid w:val="00C97474"/>
    <w:rsid w:val="00CA4DB2"/>
    <w:rsid w:val="00CB2830"/>
    <w:rsid w:val="00CB3DD2"/>
    <w:rsid w:val="00CB7E5D"/>
    <w:rsid w:val="00CF299C"/>
    <w:rsid w:val="00D00FD7"/>
    <w:rsid w:val="00D20076"/>
    <w:rsid w:val="00D23BF9"/>
    <w:rsid w:val="00D378A2"/>
    <w:rsid w:val="00D42EB8"/>
    <w:rsid w:val="00D5254A"/>
    <w:rsid w:val="00D534D4"/>
    <w:rsid w:val="00D83C04"/>
    <w:rsid w:val="00D869BE"/>
    <w:rsid w:val="00D930A7"/>
    <w:rsid w:val="00DA1936"/>
    <w:rsid w:val="00DA412D"/>
    <w:rsid w:val="00DA6C46"/>
    <w:rsid w:val="00DB1F68"/>
    <w:rsid w:val="00DD228B"/>
    <w:rsid w:val="00DF4D8C"/>
    <w:rsid w:val="00E00D22"/>
    <w:rsid w:val="00E12356"/>
    <w:rsid w:val="00E16479"/>
    <w:rsid w:val="00E1735E"/>
    <w:rsid w:val="00E1754D"/>
    <w:rsid w:val="00E22351"/>
    <w:rsid w:val="00E41BF4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B2C26"/>
    <w:rsid w:val="00EE1A16"/>
    <w:rsid w:val="00EE599D"/>
    <w:rsid w:val="00EF16BB"/>
    <w:rsid w:val="00F0581E"/>
    <w:rsid w:val="00F0757C"/>
    <w:rsid w:val="00F11A92"/>
    <w:rsid w:val="00F17C35"/>
    <w:rsid w:val="00F26C02"/>
    <w:rsid w:val="00F279D3"/>
    <w:rsid w:val="00F3304D"/>
    <w:rsid w:val="00F60352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2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332</Words>
  <Characters>1895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2025-01-14T15:32:00Z</cp:lastPrinted>
  <dcterms:created xsi:type="dcterms:W3CDTF">2026-07-07T08:33:00Z</dcterms:created>
  <dcterms:modified xsi:type="dcterms:W3CDTF">2026-07-17T10:03:00Z</dcterms:modified>
</cp:coreProperties>
</file>