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35A95" w:rsidRDefault="00535A9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C20F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798529" r:id="rId6"/>
        </w:object>
      </w:r>
    </w:p>
    <w:p w:rsidR="00535A95" w:rsidRDefault="00535A9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35A95" w:rsidRDefault="00535A9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35A95" w:rsidRDefault="00535A9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35A95" w:rsidRDefault="00535A9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35A95" w:rsidRDefault="00535A9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35A95" w:rsidRDefault="00535A9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535A95" w:rsidRDefault="00535A9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35A95" w:rsidRDefault="00535A9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535A95" w:rsidRDefault="00535A9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08 липня 2026                                            м. Кіцмань                                                        </w:t>
      </w:r>
      <w:r w:rsidRPr="007D57A5">
        <w:rPr>
          <w:rFonts w:ascii="Times New Roman" w:hAnsi="Times New Roman"/>
          <w:b/>
          <w:szCs w:val="24"/>
        </w:rPr>
        <w:t>№ 270/7</w:t>
      </w:r>
    </w:p>
    <w:p w:rsidR="00535A95" w:rsidRDefault="00535A95" w:rsidP="008D785D">
      <w:pPr>
        <w:rPr>
          <w:sz w:val="24"/>
          <w:lang w:val="uk-UA"/>
        </w:rPr>
      </w:pPr>
    </w:p>
    <w:p w:rsidR="00535A95" w:rsidRDefault="00535A9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535A95" w:rsidRPr="003B408E" w:rsidRDefault="00535A9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Бажану Ярославу Георгійовичу</w:t>
      </w:r>
    </w:p>
    <w:p w:rsidR="00535A95" w:rsidRDefault="00535A95" w:rsidP="008D785D">
      <w:pPr>
        <w:jc w:val="both"/>
        <w:rPr>
          <w:b/>
          <w:sz w:val="24"/>
          <w:szCs w:val="24"/>
          <w:lang w:val="uk-UA"/>
        </w:rPr>
      </w:pPr>
    </w:p>
    <w:p w:rsidR="00535A95" w:rsidRDefault="00535A95" w:rsidP="008D785D">
      <w:pPr>
        <w:jc w:val="both"/>
        <w:rPr>
          <w:b/>
          <w:sz w:val="24"/>
          <w:szCs w:val="24"/>
          <w:lang w:val="uk-UA"/>
        </w:rPr>
      </w:pPr>
    </w:p>
    <w:p w:rsidR="00535A95" w:rsidRDefault="00535A95" w:rsidP="001A7D0D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гр.Бажана Ярослава Георгійовича, 19**р.н., який зареєстрований та проживає за адресою: </w:t>
      </w:r>
      <w:bookmarkStart w:id="1" w:name="_Hlk157781783"/>
      <w:r>
        <w:rPr>
          <w:sz w:val="24"/>
          <w:szCs w:val="24"/>
          <w:lang w:val="uk-UA"/>
        </w:rPr>
        <w:t>АДРЕСА 1</w:t>
      </w:r>
      <w:bookmarkEnd w:id="1"/>
      <w:r>
        <w:rPr>
          <w:sz w:val="24"/>
          <w:szCs w:val="24"/>
          <w:lang w:val="uk-UA"/>
        </w:rPr>
        <w:t xml:space="preserve"> щодо надання матеріальної допомоги на лікування дружини, гр.Бажан Тетяни Василівни, інваліда ІІгр., 19**р.н.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Бажан Я.Г., Бажан Т.В., копія витягів з реєстру ТГ, копія пенсійного посвідчення, копія довідки МСЕЕК, копія виписки з медичної карти стаціонарного хворого на злоякісне новоутворення, копія форми індивідуальної програми реабілітації інваліда,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35A95" w:rsidRDefault="00535A95" w:rsidP="001A7D0D">
      <w:pPr>
        <w:jc w:val="both"/>
        <w:rPr>
          <w:bCs/>
          <w:sz w:val="24"/>
          <w:szCs w:val="24"/>
          <w:lang w:val="uk-UA"/>
        </w:rPr>
      </w:pPr>
    </w:p>
    <w:p w:rsidR="00535A95" w:rsidRDefault="00535A9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535A95" w:rsidRDefault="00535A95" w:rsidP="00EE599D">
      <w:pPr>
        <w:jc w:val="both"/>
        <w:rPr>
          <w:b/>
          <w:bCs/>
          <w:sz w:val="24"/>
          <w:szCs w:val="24"/>
          <w:lang w:val="uk-UA"/>
        </w:rPr>
      </w:pPr>
    </w:p>
    <w:p w:rsidR="00535A95" w:rsidRPr="00EE599D" w:rsidRDefault="00535A9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гр.Бажану Ярославу Георгійовичу, який зареєстрований та проживає за адресою: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 дружини гр.Бажан Тетяни Василівни,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7713C1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п’ять  тисяч </w:t>
      </w:r>
      <w:r w:rsidRPr="007713C1">
        <w:rPr>
          <w:bCs/>
          <w:sz w:val="24"/>
          <w:szCs w:val="24"/>
          <w:lang w:val="uk-UA"/>
        </w:rPr>
        <w:t xml:space="preserve"> гривень).</w:t>
      </w:r>
    </w:p>
    <w:p w:rsidR="00535A95" w:rsidRPr="0084440D" w:rsidRDefault="00535A9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535A95" w:rsidRPr="0084440D" w:rsidRDefault="00535A95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35A95" w:rsidRPr="008B124A" w:rsidRDefault="00535A9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35A95" w:rsidRDefault="00535A95" w:rsidP="00AE462C">
      <w:pPr>
        <w:ind w:firstLine="600"/>
        <w:jc w:val="both"/>
        <w:rPr>
          <w:sz w:val="24"/>
          <w:szCs w:val="24"/>
          <w:lang w:val="uk-UA"/>
        </w:rPr>
      </w:pPr>
    </w:p>
    <w:p w:rsidR="00535A95" w:rsidRDefault="00535A9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35A95" w:rsidRPr="005F7735" w:rsidRDefault="00535A9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535A95" w:rsidRDefault="00535A95" w:rsidP="006B502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535A95" w:rsidRDefault="00535A95" w:rsidP="006B502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Олександр МАРУСЯК</w:t>
      </w:r>
    </w:p>
    <w:sectPr w:rsidR="00535A95" w:rsidSect="009A7C1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5634"/>
    <w:rsid w:val="000B2D01"/>
    <w:rsid w:val="000C419B"/>
    <w:rsid w:val="000D180A"/>
    <w:rsid w:val="000D5A0A"/>
    <w:rsid w:val="000E186B"/>
    <w:rsid w:val="001124EA"/>
    <w:rsid w:val="00116E57"/>
    <w:rsid w:val="001440C3"/>
    <w:rsid w:val="00150774"/>
    <w:rsid w:val="00150E2F"/>
    <w:rsid w:val="001A7D0D"/>
    <w:rsid w:val="001B4DE4"/>
    <w:rsid w:val="001B6DCD"/>
    <w:rsid w:val="001C6A3B"/>
    <w:rsid w:val="001F1A69"/>
    <w:rsid w:val="00210848"/>
    <w:rsid w:val="00211057"/>
    <w:rsid w:val="00220BBD"/>
    <w:rsid w:val="002333AD"/>
    <w:rsid w:val="002A4963"/>
    <w:rsid w:val="002D0E52"/>
    <w:rsid w:val="002F7505"/>
    <w:rsid w:val="003110A1"/>
    <w:rsid w:val="003163C6"/>
    <w:rsid w:val="00325464"/>
    <w:rsid w:val="00340AAA"/>
    <w:rsid w:val="003624E0"/>
    <w:rsid w:val="00364708"/>
    <w:rsid w:val="003670F3"/>
    <w:rsid w:val="00392D55"/>
    <w:rsid w:val="003B408E"/>
    <w:rsid w:val="003D13C7"/>
    <w:rsid w:val="003D7B69"/>
    <w:rsid w:val="003E3B39"/>
    <w:rsid w:val="003F2B57"/>
    <w:rsid w:val="004027F1"/>
    <w:rsid w:val="004101EF"/>
    <w:rsid w:val="00411BC2"/>
    <w:rsid w:val="0041737C"/>
    <w:rsid w:val="004230AB"/>
    <w:rsid w:val="00426EB3"/>
    <w:rsid w:val="00432ECA"/>
    <w:rsid w:val="00433206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4F79F7"/>
    <w:rsid w:val="00504454"/>
    <w:rsid w:val="00515BB1"/>
    <w:rsid w:val="005221A2"/>
    <w:rsid w:val="00535A95"/>
    <w:rsid w:val="005376B1"/>
    <w:rsid w:val="00540335"/>
    <w:rsid w:val="0054154B"/>
    <w:rsid w:val="005469A6"/>
    <w:rsid w:val="00556E2E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021"/>
    <w:rsid w:val="006B5460"/>
    <w:rsid w:val="006C2211"/>
    <w:rsid w:val="006C6A40"/>
    <w:rsid w:val="006F59AB"/>
    <w:rsid w:val="007035F2"/>
    <w:rsid w:val="00715F81"/>
    <w:rsid w:val="00747D8D"/>
    <w:rsid w:val="007514B5"/>
    <w:rsid w:val="0076044B"/>
    <w:rsid w:val="007713C1"/>
    <w:rsid w:val="00783C9D"/>
    <w:rsid w:val="007A4F50"/>
    <w:rsid w:val="007B4068"/>
    <w:rsid w:val="007C4499"/>
    <w:rsid w:val="007D0E9D"/>
    <w:rsid w:val="007D57A5"/>
    <w:rsid w:val="007F0112"/>
    <w:rsid w:val="007F763E"/>
    <w:rsid w:val="0080345D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C794E"/>
    <w:rsid w:val="008D1AC0"/>
    <w:rsid w:val="008D785D"/>
    <w:rsid w:val="008E2A62"/>
    <w:rsid w:val="008F6C45"/>
    <w:rsid w:val="009064C6"/>
    <w:rsid w:val="0091476B"/>
    <w:rsid w:val="00935BBE"/>
    <w:rsid w:val="00956FCD"/>
    <w:rsid w:val="0095708C"/>
    <w:rsid w:val="00981FE6"/>
    <w:rsid w:val="00984307"/>
    <w:rsid w:val="00991095"/>
    <w:rsid w:val="009A7C1B"/>
    <w:rsid w:val="009B74D5"/>
    <w:rsid w:val="009C0919"/>
    <w:rsid w:val="009D24B8"/>
    <w:rsid w:val="009D3EE7"/>
    <w:rsid w:val="009F0E92"/>
    <w:rsid w:val="009F7043"/>
    <w:rsid w:val="009F7227"/>
    <w:rsid w:val="00A031FE"/>
    <w:rsid w:val="00A423BB"/>
    <w:rsid w:val="00A4330B"/>
    <w:rsid w:val="00A75804"/>
    <w:rsid w:val="00A83486"/>
    <w:rsid w:val="00A97CE7"/>
    <w:rsid w:val="00AB23AD"/>
    <w:rsid w:val="00AC3EE2"/>
    <w:rsid w:val="00AC6A48"/>
    <w:rsid w:val="00AE462C"/>
    <w:rsid w:val="00AE6B3D"/>
    <w:rsid w:val="00B42923"/>
    <w:rsid w:val="00B43361"/>
    <w:rsid w:val="00B61329"/>
    <w:rsid w:val="00B96261"/>
    <w:rsid w:val="00BA6E1C"/>
    <w:rsid w:val="00BB26D1"/>
    <w:rsid w:val="00BB2D7C"/>
    <w:rsid w:val="00BB7459"/>
    <w:rsid w:val="00BD0589"/>
    <w:rsid w:val="00BD3741"/>
    <w:rsid w:val="00BE3B5B"/>
    <w:rsid w:val="00BE43A6"/>
    <w:rsid w:val="00BE6276"/>
    <w:rsid w:val="00C37466"/>
    <w:rsid w:val="00C44B4D"/>
    <w:rsid w:val="00C60070"/>
    <w:rsid w:val="00C653BC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44B15"/>
    <w:rsid w:val="00D534D4"/>
    <w:rsid w:val="00D869BE"/>
    <w:rsid w:val="00D930A7"/>
    <w:rsid w:val="00DA1936"/>
    <w:rsid w:val="00DA412D"/>
    <w:rsid w:val="00DA6C46"/>
    <w:rsid w:val="00DC20F8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C546C"/>
    <w:rsid w:val="00ED4494"/>
    <w:rsid w:val="00EE599D"/>
    <w:rsid w:val="00EF16BB"/>
    <w:rsid w:val="00F0581E"/>
    <w:rsid w:val="00F11A92"/>
    <w:rsid w:val="00F26C02"/>
    <w:rsid w:val="00F279D3"/>
    <w:rsid w:val="00F55458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91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359</Words>
  <Characters>2051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= </dc:title>
  <dc:subject/>
  <dc:creator>lesyuasoc</dc:creator>
  <cp:keywords/>
  <dc:description/>
  <cp:lastModifiedBy>пк</cp:lastModifiedBy>
  <cp:revision>5</cp:revision>
  <cp:lastPrinted>2026-07-13T14:45:00Z</cp:lastPrinted>
  <dcterms:created xsi:type="dcterms:W3CDTF">2026-07-07T08:32:00Z</dcterms:created>
  <dcterms:modified xsi:type="dcterms:W3CDTF">2026-07-17T10:02:00Z</dcterms:modified>
</cp:coreProperties>
</file>