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37D58" w:rsidRDefault="00037D5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68F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5798479" r:id="rId5"/>
        </w:object>
      </w:r>
    </w:p>
    <w:p w:rsidR="00037D58" w:rsidRDefault="00037D5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37D58" w:rsidRDefault="00037D5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37D58" w:rsidRDefault="00037D5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37D58" w:rsidRDefault="00037D5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37D58" w:rsidRDefault="00037D5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7D58" w:rsidRDefault="00037D5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37D58" w:rsidRPr="00DE557E" w:rsidRDefault="00037D58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37D58" w:rsidRDefault="00037D5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037D58" w:rsidRDefault="00037D5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08 липня 2026                                            м. Кіцмань                                                        </w:t>
      </w:r>
      <w:r w:rsidRPr="00C31E70">
        <w:rPr>
          <w:rFonts w:ascii="Times New Roman" w:hAnsi="Times New Roman"/>
          <w:b/>
          <w:szCs w:val="24"/>
        </w:rPr>
        <w:t>№ 269/7</w:t>
      </w:r>
    </w:p>
    <w:p w:rsidR="00037D58" w:rsidRDefault="00037D58" w:rsidP="00180B81">
      <w:pPr>
        <w:pStyle w:val="Normal2"/>
        <w:rPr>
          <w:rFonts w:ascii="Times New Roman" w:hAnsi="Times New Roman"/>
          <w:b/>
          <w:szCs w:val="24"/>
        </w:rPr>
      </w:pPr>
    </w:p>
    <w:p w:rsidR="00037D58" w:rsidRDefault="00037D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37D58" w:rsidRPr="003B408E" w:rsidRDefault="00037D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гр.Федорюку Павлу Івановичу</w:t>
      </w:r>
    </w:p>
    <w:p w:rsidR="00037D58" w:rsidRDefault="00037D58" w:rsidP="008D785D">
      <w:pPr>
        <w:jc w:val="both"/>
        <w:rPr>
          <w:b/>
          <w:sz w:val="24"/>
          <w:szCs w:val="24"/>
          <w:lang w:val="uk-UA"/>
        </w:rPr>
      </w:pPr>
    </w:p>
    <w:p w:rsidR="00037D58" w:rsidRDefault="00037D58" w:rsidP="008D785D">
      <w:pPr>
        <w:jc w:val="both"/>
        <w:rPr>
          <w:b/>
          <w:sz w:val="24"/>
          <w:szCs w:val="24"/>
          <w:lang w:val="uk-UA"/>
        </w:rPr>
      </w:pPr>
    </w:p>
    <w:p w:rsidR="00037D58" w:rsidRDefault="00037D58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Федорюка Павла Івановича, 20**р.н.,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ТГ, копія посвідчення учасника бойових дій, копія виписки із медичної картки стаціонарного хворого №29,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037D58" w:rsidRDefault="00037D58" w:rsidP="007B4068">
      <w:pPr>
        <w:jc w:val="both"/>
        <w:rPr>
          <w:bCs/>
          <w:sz w:val="24"/>
          <w:szCs w:val="24"/>
          <w:lang w:val="uk-UA"/>
        </w:rPr>
      </w:pPr>
    </w:p>
    <w:p w:rsidR="00037D58" w:rsidRDefault="00037D5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37D58" w:rsidRDefault="00037D5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37D58" w:rsidRDefault="00037D58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Федорюку Павлу Івановичу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:rsidR="00037D58" w:rsidRDefault="00037D5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037D58" w:rsidRDefault="00037D5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037D58" w:rsidRDefault="00037D58" w:rsidP="00AE462C">
      <w:pPr>
        <w:ind w:firstLine="600"/>
        <w:jc w:val="both"/>
        <w:rPr>
          <w:sz w:val="24"/>
          <w:szCs w:val="24"/>
          <w:lang w:val="uk-UA"/>
        </w:rPr>
      </w:pPr>
    </w:p>
    <w:p w:rsidR="00037D58" w:rsidRPr="008B124A" w:rsidRDefault="00037D5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37D58" w:rsidRDefault="00037D58" w:rsidP="00AE462C">
      <w:pPr>
        <w:ind w:firstLine="600"/>
        <w:jc w:val="both"/>
        <w:rPr>
          <w:sz w:val="24"/>
          <w:szCs w:val="24"/>
          <w:lang w:val="uk-UA"/>
        </w:rPr>
      </w:pPr>
    </w:p>
    <w:p w:rsidR="00037D58" w:rsidRDefault="00037D5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037D58" w:rsidRDefault="00037D58" w:rsidP="00A56AD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037D58" w:rsidRDefault="00037D58" w:rsidP="00A56AD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037D58" w:rsidRDefault="00037D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37D58" w:rsidRDefault="00037D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37D58" w:rsidRDefault="00037D58" w:rsidP="00AE462C">
      <w:pPr>
        <w:rPr>
          <w:b/>
          <w:sz w:val="24"/>
          <w:szCs w:val="24"/>
          <w:lang w:val="uk-UA"/>
        </w:rPr>
      </w:pPr>
    </w:p>
    <w:p w:rsidR="00037D58" w:rsidRDefault="00037D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37D58" w:rsidSect="005549D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37D5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51F91"/>
    <w:rsid w:val="0016279E"/>
    <w:rsid w:val="0018013F"/>
    <w:rsid w:val="00180B81"/>
    <w:rsid w:val="001B6DCD"/>
    <w:rsid w:val="001C6A3B"/>
    <w:rsid w:val="001D331D"/>
    <w:rsid w:val="001F40A3"/>
    <w:rsid w:val="00207239"/>
    <w:rsid w:val="00210848"/>
    <w:rsid w:val="00215842"/>
    <w:rsid w:val="002166CE"/>
    <w:rsid w:val="00220BBD"/>
    <w:rsid w:val="00246FBB"/>
    <w:rsid w:val="002568FE"/>
    <w:rsid w:val="00260E73"/>
    <w:rsid w:val="0026206E"/>
    <w:rsid w:val="002A05C4"/>
    <w:rsid w:val="002A3957"/>
    <w:rsid w:val="002A4963"/>
    <w:rsid w:val="002C4C9A"/>
    <w:rsid w:val="002C556A"/>
    <w:rsid w:val="002C6E1A"/>
    <w:rsid w:val="002D3E72"/>
    <w:rsid w:val="002F1F30"/>
    <w:rsid w:val="00305364"/>
    <w:rsid w:val="00313F9A"/>
    <w:rsid w:val="00333A36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C461A"/>
    <w:rsid w:val="003E3B39"/>
    <w:rsid w:val="004027F1"/>
    <w:rsid w:val="004117D4"/>
    <w:rsid w:val="0041669C"/>
    <w:rsid w:val="00417F45"/>
    <w:rsid w:val="004269C2"/>
    <w:rsid w:val="0044103E"/>
    <w:rsid w:val="00452F24"/>
    <w:rsid w:val="004576BE"/>
    <w:rsid w:val="00465F3B"/>
    <w:rsid w:val="00473A5E"/>
    <w:rsid w:val="00487122"/>
    <w:rsid w:val="0049694D"/>
    <w:rsid w:val="00497627"/>
    <w:rsid w:val="004A08C6"/>
    <w:rsid w:val="004B0094"/>
    <w:rsid w:val="004C75F4"/>
    <w:rsid w:val="004E7D90"/>
    <w:rsid w:val="004F23E0"/>
    <w:rsid w:val="00504454"/>
    <w:rsid w:val="00510C27"/>
    <w:rsid w:val="00515BB1"/>
    <w:rsid w:val="00533FDC"/>
    <w:rsid w:val="005376B1"/>
    <w:rsid w:val="00547B77"/>
    <w:rsid w:val="005549D2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6D514B"/>
    <w:rsid w:val="00704359"/>
    <w:rsid w:val="00720229"/>
    <w:rsid w:val="00741D3E"/>
    <w:rsid w:val="00743AD7"/>
    <w:rsid w:val="00747D8D"/>
    <w:rsid w:val="00753DC7"/>
    <w:rsid w:val="00754243"/>
    <w:rsid w:val="0076044B"/>
    <w:rsid w:val="0076135F"/>
    <w:rsid w:val="00767E70"/>
    <w:rsid w:val="0077115A"/>
    <w:rsid w:val="00780DF0"/>
    <w:rsid w:val="007A6762"/>
    <w:rsid w:val="007B22F3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92585"/>
    <w:rsid w:val="008A02F9"/>
    <w:rsid w:val="008A035A"/>
    <w:rsid w:val="008B124A"/>
    <w:rsid w:val="008C15EB"/>
    <w:rsid w:val="008D0044"/>
    <w:rsid w:val="008D785D"/>
    <w:rsid w:val="008E103C"/>
    <w:rsid w:val="00936232"/>
    <w:rsid w:val="00940F08"/>
    <w:rsid w:val="00991095"/>
    <w:rsid w:val="0099738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54C88"/>
    <w:rsid w:val="00A56AD4"/>
    <w:rsid w:val="00A61325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1E70"/>
    <w:rsid w:val="00C36EE9"/>
    <w:rsid w:val="00C36EF3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4DB2"/>
    <w:rsid w:val="00CA759C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749"/>
    <w:rsid w:val="00DD28E5"/>
    <w:rsid w:val="00DE557E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3F30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0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341</Words>
  <Characters>1948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2024-11-07T09:02:00Z</cp:lastPrinted>
  <dcterms:created xsi:type="dcterms:W3CDTF">2026-07-06T15:21:00Z</dcterms:created>
  <dcterms:modified xsi:type="dcterms:W3CDTF">2026-07-17T10:02:00Z</dcterms:modified>
</cp:coreProperties>
</file>