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F2C91" w:rsidRDefault="007F2C9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459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8439" r:id="rId6"/>
        </w:object>
      </w:r>
    </w:p>
    <w:p w:rsidR="007F2C91" w:rsidRDefault="007F2C9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F2C91" w:rsidRDefault="007F2C9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F2C91" w:rsidRDefault="007F2C9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F2C91" w:rsidRDefault="007F2C9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F2C91" w:rsidRDefault="007F2C9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F2C91" w:rsidRDefault="007F2C9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F2C91" w:rsidRDefault="007F2C9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F2C91" w:rsidRDefault="007F2C91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7F2C91" w:rsidRDefault="007F2C9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463336">
        <w:rPr>
          <w:rFonts w:ascii="Times New Roman" w:hAnsi="Times New Roman"/>
          <w:b/>
          <w:szCs w:val="24"/>
        </w:rPr>
        <w:t>№ 268/7</w:t>
      </w:r>
    </w:p>
    <w:p w:rsidR="007F2C91" w:rsidRDefault="007F2C91" w:rsidP="00180B81">
      <w:pPr>
        <w:pStyle w:val="Normal2"/>
        <w:rPr>
          <w:rFonts w:ascii="Times New Roman" w:hAnsi="Times New Roman"/>
          <w:b/>
          <w:szCs w:val="24"/>
        </w:rPr>
      </w:pPr>
    </w:p>
    <w:p w:rsidR="007F2C91" w:rsidRPr="00F8045B" w:rsidRDefault="007F2C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7F2C91" w:rsidRPr="00F8045B" w:rsidRDefault="007F2C91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Сорохану Василю Івановичу</w:t>
      </w:r>
    </w:p>
    <w:p w:rsidR="007F2C91" w:rsidRPr="00F8045B" w:rsidRDefault="007F2C91" w:rsidP="008D785D">
      <w:pPr>
        <w:jc w:val="both"/>
        <w:rPr>
          <w:b/>
          <w:sz w:val="24"/>
          <w:szCs w:val="24"/>
          <w:lang w:val="uk-UA"/>
        </w:rPr>
      </w:pPr>
    </w:p>
    <w:p w:rsidR="007F2C91" w:rsidRPr="00F8045B" w:rsidRDefault="007F2C91" w:rsidP="008D785D">
      <w:pPr>
        <w:jc w:val="both"/>
        <w:rPr>
          <w:b/>
          <w:sz w:val="24"/>
          <w:szCs w:val="24"/>
          <w:lang w:val="uk-UA"/>
        </w:rPr>
      </w:pPr>
    </w:p>
    <w:p w:rsidR="007F2C91" w:rsidRDefault="007F2C91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137/2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Сорохана Василя Івановича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7F2C91" w:rsidRPr="00A423BB" w:rsidRDefault="007F2C91" w:rsidP="00874B7B">
      <w:pPr>
        <w:jc w:val="both"/>
        <w:rPr>
          <w:bCs/>
          <w:sz w:val="24"/>
          <w:szCs w:val="24"/>
          <w:lang w:val="uk-UA"/>
        </w:rPr>
      </w:pPr>
    </w:p>
    <w:p w:rsidR="007F2C91" w:rsidRDefault="007F2C91" w:rsidP="00874B7B">
      <w:pPr>
        <w:jc w:val="both"/>
        <w:rPr>
          <w:bCs/>
          <w:sz w:val="24"/>
          <w:szCs w:val="24"/>
          <w:lang w:val="uk-UA"/>
        </w:rPr>
      </w:pPr>
    </w:p>
    <w:p w:rsidR="007F2C91" w:rsidRDefault="007F2C91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F2C91" w:rsidRPr="00F8045B" w:rsidRDefault="007F2C91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F2C91" w:rsidRPr="0084440D" w:rsidRDefault="007F2C91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Сорохану Василю Івановичу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 грн. (чотири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7F2C91" w:rsidRPr="0084440D" w:rsidRDefault="007F2C91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7F2C91" w:rsidRPr="0084440D" w:rsidRDefault="007F2C91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F2C91" w:rsidRPr="008B124A" w:rsidRDefault="007F2C91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F2C91" w:rsidRDefault="007F2C91" w:rsidP="00874B7B">
      <w:pPr>
        <w:jc w:val="both"/>
        <w:rPr>
          <w:sz w:val="24"/>
          <w:szCs w:val="24"/>
          <w:lang w:val="uk-UA"/>
        </w:rPr>
      </w:pPr>
    </w:p>
    <w:p w:rsidR="007F2C91" w:rsidRDefault="007F2C9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7F2C91" w:rsidRDefault="007F2C91" w:rsidP="00D05E8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7F2C91" w:rsidRDefault="007F2C91" w:rsidP="00D05E8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sectPr w:rsidR="007F2C91" w:rsidSect="00634B6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6BC5"/>
    <w:rsid w:val="00020D26"/>
    <w:rsid w:val="000214D5"/>
    <w:rsid w:val="00032560"/>
    <w:rsid w:val="00032821"/>
    <w:rsid w:val="000365C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767E2"/>
    <w:rsid w:val="00180B81"/>
    <w:rsid w:val="001859F1"/>
    <w:rsid w:val="001B1ABF"/>
    <w:rsid w:val="001B6DCD"/>
    <w:rsid w:val="001C6A3B"/>
    <w:rsid w:val="001D331D"/>
    <w:rsid w:val="001E0980"/>
    <w:rsid w:val="001F40A3"/>
    <w:rsid w:val="00207239"/>
    <w:rsid w:val="002078CC"/>
    <w:rsid w:val="00210848"/>
    <w:rsid w:val="00220BBD"/>
    <w:rsid w:val="00233398"/>
    <w:rsid w:val="00240E12"/>
    <w:rsid w:val="00260E73"/>
    <w:rsid w:val="0026206E"/>
    <w:rsid w:val="00265C78"/>
    <w:rsid w:val="00281B8A"/>
    <w:rsid w:val="002A05C4"/>
    <w:rsid w:val="002A3957"/>
    <w:rsid w:val="002A4963"/>
    <w:rsid w:val="002C556A"/>
    <w:rsid w:val="002F1F30"/>
    <w:rsid w:val="00305364"/>
    <w:rsid w:val="00313F9A"/>
    <w:rsid w:val="0033716C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63336"/>
    <w:rsid w:val="00473A5E"/>
    <w:rsid w:val="004758CA"/>
    <w:rsid w:val="00497627"/>
    <w:rsid w:val="004A0351"/>
    <w:rsid w:val="004A08C6"/>
    <w:rsid w:val="004B0094"/>
    <w:rsid w:val="004B0EE6"/>
    <w:rsid w:val="004F23E0"/>
    <w:rsid w:val="004F737B"/>
    <w:rsid w:val="00504454"/>
    <w:rsid w:val="00510C27"/>
    <w:rsid w:val="00515BB1"/>
    <w:rsid w:val="005376B1"/>
    <w:rsid w:val="00547B77"/>
    <w:rsid w:val="00562AC2"/>
    <w:rsid w:val="00573317"/>
    <w:rsid w:val="00576F6D"/>
    <w:rsid w:val="00580651"/>
    <w:rsid w:val="00581DAF"/>
    <w:rsid w:val="005825EA"/>
    <w:rsid w:val="005867DE"/>
    <w:rsid w:val="005A2DF4"/>
    <w:rsid w:val="005A6935"/>
    <w:rsid w:val="005E140E"/>
    <w:rsid w:val="005F2537"/>
    <w:rsid w:val="005F77BD"/>
    <w:rsid w:val="00603018"/>
    <w:rsid w:val="0062246B"/>
    <w:rsid w:val="00634B6E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C4B4F"/>
    <w:rsid w:val="007D0E9D"/>
    <w:rsid w:val="007F0112"/>
    <w:rsid w:val="007F2C91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5FA4"/>
    <w:rsid w:val="00936232"/>
    <w:rsid w:val="00942ED9"/>
    <w:rsid w:val="009818C4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06A6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13238"/>
    <w:rsid w:val="00B224AB"/>
    <w:rsid w:val="00B26AAF"/>
    <w:rsid w:val="00B30E00"/>
    <w:rsid w:val="00B52A0E"/>
    <w:rsid w:val="00B574BB"/>
    <w:rsid w:val="00B61329"/>
    <w:rsid w:val="00B66FBA"/>
    <w:rsid w:val="00B6700C"/>
    <w:rsid w:val="00B731FD"/>
    <w:rsid w:val="00B826A7"/>
    <w:rsid w:val="00B96261"/>
    <w:rsid w:val="00C24AA6"/>
    <w:rsid w:val="00C36EE9"/>
    <w:rsid w:val="00C37466"/>
    <w:rsid w:val="00C4561F"/>
    <w:rsid w:val="00C513C3"/>
    <w:rsid w:val="00C52836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05E89"/>
    <w:rsid w:val="00D145E5"/>
    <w:rsid w:val="00D259E5"/>
    <w:rsid w:val="00D26EC4"/>
    <w:rsid w:val="00D43312"/>
    <w:rsid w:val="00D4459A"/>
    <w:rsid w:val="00D534D4"/>
    <w:rsid w:val="00D672FB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B7630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99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354</Words>
  <Characters>2023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2026-07-13T14:04:00Z</cp:lastPrinted>
  <dcterms:created xsi:type="dcterms:W3CDTF">2026-07-06T15:20:00Z</dcterms:created>
  <dcterms:modified xsi:type="dcterms:W3CDTF">2026-07-17T10:01:00Z</dcterms:modified>
</cp:coreProperties>
</file>