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5741C" w:rsidRDefault="0025741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305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5798337" r:id="rId5"/>
        </w:object>
      </w:r>
    </w:p>
    <w:p w:rsidR="0025741C" w:rsidRDefault="0025741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5741C" w:rsidRDefault="0025741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5741C" w:rsidRDefault="0025741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5741C" w:rsidRDefault="0025741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5741C" w:rsidRDefault="0025741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5741C" w:rsidRDefault="0025741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5741C" w:rsidRPr="00DE557E" w:rsidRDefault="0025741C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5741C" w:rsidRDefault="0025741C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25741C" w:rsidRDefault="0025741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EF782A">
        <w:rPr>
          <w:rFonts w:ascii="Times New Roman" w:hAnsi="Times New Roman"/>
          <w:b/>
          <w:szCs w:val="24"/>
        </w:rPr>
        <w:t>№ 266/7</w:t>
      </w:r>
    </w:p>
    <w:p w:rsidR="0025741C" w:rsidRDefault="0025741C" w:rsidP="00180B81">
      <w:pPr>
        <w:pStyle w:val="Normal2"/>
        <w:rPr>
          <w:rFonts w:ascii="Times New Roman" w:hAnsi="Times New Roman"/>
          <w:b/>
          <w:szCs w:val="24"/>
        </w:rPr>
      </w:pPr>
    </w:p>
    <w:p w:rsidR="0025741C" w:rsidRDefault="0025741C" w:rsidP="008D785D">
      <w:pPr>
        <w:rPr>
          <w:sz w:val="24"/>
          <w:lang w:val="uk-UA"/>
        </w:rPr>
      </w:pPr>
    </w:p>
    <w:p w:rsidR="0025741C" w:rsidRDefault="002574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5741C" w:rsidRPr="003B408E" w:rsidRDefault="002574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гр.Рокочому Володимиру Степановичу</w:t>
      </w:r>
    </w:p>
    <w:p w:rsidR="0025741C" w:rsidRDefault="0025741C" w:rsidP="008D785D">
      <w:pPr>
        <w:jc w:val="both"/>
        <w:rPr>
          <w:b/>
          <w:sz w:val="24"/>
          <w:szCs w:val="24"/>
          <w:lang w:val="uk-UA"/>
        </w:rPr>
      </w:pPr>
    </w:p>
    <w:p w:rsidR="0025741C" w:rsidRDefault="0025741C" w:rsidP="008D785D">
      <w:pPr>
        <w:jc w:val="both"/>
        <w:rPr>
          <w:b/>
          <w:sz w:val="24"/>
          <w:szCs w:val="24"/>
          <w:lang w:val="uk-UA"/>
        </w:rPr>
      </w:pPr>
    </w:p>
    <w:p w:rsidR="0025741C" w:rsidRDefault="0025741C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6-140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Рокочого Володимира Степановича, 19**р.н., військовослужбовця,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відпускного квитка, копія виписки із медичної картки стаціонарного хворого відділення медичної реабілітації №3000/197, копія військового квитка,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25741C" w:rsidRDefault="0025741C" w:rsidP="007B4068">
      <w:pPr>
        <w:jc w:val="both"/>
        <w:rPr>
          <w:bCs/>
          <w:sz w:val="24"/>
          <w:szCs w:val="24"/>
          <w:lang w:val="uk-UA"/>
        </w:rPr>
      </w:pPr>
    </w:p>
    <w:p w:rsidR="0025741C" w:rsidRDefault="0025741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5741C" w:rsidRDefault="0025741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5741C" w:rsidRDefault="0025741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Рокочому Володимиру Степановичу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:rsidR="0025741C" w:rsidRDefault="0025741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5741C" w:rsidRDefault="0025741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25741C" w:rsidRDefault="0025741C" w:rsidP="00AE462C">
      <w:pPr>
        <w:ind w:firstLine="600"/>
        <w:jc w:val="both"/>
        <w:rPr>
          <w:sz w:val="24"/>
          <w:szCs w:val="24"/>
          <w:lang w:val="uk-UA"/>
        </w:rPr>
      </w:pPr>
    </w:p>
    <w:p w:rsidR="0025741C" w:rsidRPr="008B124A" w:rsidRDefault="0025741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25741C" w:rsidRDefault="0025741C" w:rsidP="00AE462C">
      <w:pPr>
        <w:ind w:firstLine="600"/>
        <w:jc w:val="both"/>
        <w:rPr>
          <w:sz w:val="24"/>
          <w:szCs w:val="24"/>
          <w:lang w:val="uk-UA"/>
        </w:rPr>
      </w:pPr>
    </w:p>
    <w:p w:rsidR="0025741C" w:rsidRDefault="0025741C" w:rsidP="00AE462C">
      <w:pPr>
        <w:ind w:firstLine="600"/>
        <w:jc w:val="both"/>
        <w:rPr>
          <w:sz w:val="24"/>
          <w:szCs w:val="24"/>
          <w:lang w:val="uk-UA"/>
        </w:rPr>
      </w:pPr>
    </w:p>
    <w:p w:rsidR="0025741C" w:rsidRDefault="0025741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25741C" w:rsidRDefault="0025741C" w:rsidP="005F2A5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25741C" w:rsidRDefault="0025741C" w:rsidP="005F2A5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25741C" w:rsidSect="00AB3A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39A2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5741C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06559"/>
    <w:rsid w:val="00313F9A"/>
    <w:rsid w:val="00324D9C"/>
    <w:rsid w:val="00337CA0"/>
    <w:rsid w:val="00340AAA"/>
    <w:rsid w:val="00341CEC"/>
    <w:rsid w:val="00343110"/>
    <w:rsid w:val="00353660"/>
    <w:rsid w:val="003624E0"/>
    <w:rsid w:val="00365AFE"/>
    <w:rsid w:val="00371F9E"/>
    <w:rsid w:val="00383DAC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B305D"/>
    <w:rsid w:val="004C75F4"/>
    <w:rsid w:val="004F23E0"/>
    <w:rsid w:val="00504454"/>
    <w:rsid w:val="00510C27"/>
    <w:rsid w:val="00515BB1"/>
    <w:rsid w:val="00517CD8"/>
    <w:rsid w:val="005376B1"/>
    <w:rsid w:val="00547B77"/>
    <w:rsid w:val="00573317"/>
    <w:rsid w:val="00581DAF"/>
    <w:rsid w:val="005825EA"/>
    <w:rsid w:val="005867DE"/>
    <w:rsid w:val="00597851"/>
    <w:rsid w:val="005E140E"/>
    <w:rsid w:val="005F2537"/>
    <w:rsid w:val="005F2A56"/>
    <w:rsid w:val="005F77BD"/>
    <w:rsid w:val="00603018"/>
    <w:rsid w:val="0062246B"/>
    <w:rsid w:val="00645DE5"/>
    <w:rsid w:val="006A0FFB"/>
    <w:rsid w:val="006A697B"/>
    <w:rsid w:val="006B74E2"/>
    <w:rsid w:val="006C2211"/>
    <w:rsid w:val="006D2E7D"/>
    <w:rsid w:val="006D514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0DF0"/>
    <w:rsid w:val="007A6762"/>
    <w:rsid w:val="007B332F"/>
    <w:rsid w:val="007B4068"/>
    <w:rsid w:val="007D0E9D"/>
    <w:rsid w:val="007F0112"/>
    <w:rsid w:val="007F6E08"/>
    <w:rsid w:val="0080345D"/>
    <w:rsid w:val="00803586"/>
    <w:rsid w:val="0080376B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00C6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0D4F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B3A8F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12589"/>
    <w:rsid w:val="00C24AA6"/>
    <w:rsid w:val="00C36EE9"/>
    <w:rsid w:val="00C37466"/>
    <w:rsid w:val="00C45395"/>
    <w:rsid w:val="00C4561F"/>
    <w:rsid w:val="00C513C3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D53F2"/>
    <w:rsid w:val="00DE557E"/>
    <w:rsid w:val="00E114EB"/>
    <w:rsid w:val="00E36210"/>
    <w:rsid w:val="00E46ABE"/>
    <w:rsid w:val="00E53F40"/>
    <w:rsid w:val="00E56772"/>
    <w:rsid w:val="00E7431A"/>
    <w:rsid w:val="00E77B72"/>
    <w:rsid w:val="00EA2C51"/>
    <w:rsid w:val="00EE13D1"/>
    <w:rsid w:val="00EF0129"/>
    <w:rsid w:val="00EF782A"/>
    <w:rsid w:val="00F078D6"/>
    <w:rsid w:val="00F26B6D"/>
    <w:rsid w:val="00F605B6"/>
    <w:rsid w:val="00F700EF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0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349</Words>
  <Characters>1991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2026-07-06T15:19:00Z</dcterms:created>
  <dcterms:modified xsi:type="dcterms:W3CDTF">2026-07-17T09:59:00Z</dcterms:modified>
</cp:coreProperties>
</file>