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D0D05" w:rsidRDefault="00ED0D05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350AF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45798218" r:id="rId5"/>
        </w:object>
      </w:r>
    </w:p>
    <w:p w:rsidR="00ED0D05" w:rsidRDefault="00ED0D05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ED0D05" w:rsidRDefault="00ED0D0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ED0D05" w:rsidRDefault="00ED0D05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ED0D05" w:rsidRDefault="00ED0D05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ED0D05" w:rsidRDefault="00ED0D05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D0D05" w:rsidRDefault="00ED0D05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ED0D05" w:rsidRPr="00DE557E" w:rsidRDefault="00ED0D05" w:rsidP="00180B81">
      <w:pPr>
        <w:pStyle w:val="Normal2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ED0D05" w:rsidRDefault="00ED0D05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ED0D05" w:rsidRDefault="00ED0D05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м. Кіцмань                                                        </w:t>
      </w:r>
      <w:r w:rsidRPr="00C81A52">
        <w:rPr>
          <w:rFonts w:ascii="Times New Roman" w:hAnsi="Times New Roman"/>
          <w:b/>
          <w:szCs w:val="24"/>
        </w:rPr>
        <w:t>№ 264/7</w:t>
      </w:r>
    </w:p>
    <w:p w:rsidR="00ED0D05" w:rsidRDefault="00ED0D05" w:rsidP="00180B81">
      <w:pPr>
        <w:pStyle w:val="Normal2"/>
        <w:rPr>
          <w:rFonts w:ascii="Times New Roman" w:hAnsi="Times New Roman"/>
          <w:b/>
          <w:szCs w:val="24"/>
        </w:rPr>
      </w:pPr>
    </w:p>
    <w:p w:rsidR="00ED0D05" w:rsidRDefault="00ED0D0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ED0D05" w:rsidRPr="003B408E" w:rsidRDefault="00ED0D0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гр.Маковійчуку Івану  Іларійовичу</w:t>
      </w:r>
    </w:p>
    <w:p w:rsidR="00ED0D05" w:rsidRDefault="00ED0D05" w:rsidP="008D785D">
      <w:pPr>
        <w:jc w:val="both"/>
        <w:rPr>
          <w:b/>
          <w:sz w:val="24"/>
          <w:szCs w:val="24"/>
          <w:lang w:val="uk-UA"/>
        </w:rPr>
      </w:pPr>
    </w:p>
    <w:p w:rsidR="00ED0D05" w:rsidRDefault="00ED0D05" w:rsidP="008D785D">
      <w:pPr>
        <w:jc w:val="both"/>
        <w:rPr>
          <w:b/>
          <w:sz w:val="24"/>
          <w:szCs w:val="24"/>
          <w:lang w:val="uk-UA"/>
        </w:rPr>
      </w:pPr>
    </w:p>
    <w:p w:rsidR="00ED0D05" w:rsidRDefault="00ED0D05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104/3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Маковійчука Івана Іларійовича, 19**р.н., інваліда ІІІгр.,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АДРЕСА 1</w:t>
      </w:r>
      <w:bookmarkEnd w:id="1"/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ТГ, копія посвідчення учасника бойових дій, копія  посвідчення про встановлення групи інвалідності, копія виписки із медичної картки стаціонарного хворого №896,  копія витягу про встановлення інвалідності,  копія довідки про обставини травми військовослужбовця,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ED0D05" w:rsidRDefault="00ED0D05" w:rsidP="007B4068">
      <w:pPr>
        <w:jc w:val="both"/>
        <w:rPr>
          <w:bCs/>
          <w:sz w:val="24"/>
          <w:szCs w:val="24"/>
          <w:lang w:val="uk-UA"/>
        </w:rPr>
      </w:pPr>
    </w:p>
    <w:p w:rsidR="00ED0D05" w:rsidRDefault="00ED0D05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D0D05" w:rsidRDefault="00ED0D0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D0D05" w:rsidRDefault="00ED0D05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Маковійчуку Івану Іларійовичу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3314E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 тисячі  шістсот  гривень).</w:t>
      </w:r>
    </w:p>
    <w:p w:rsidR="00ED0D05" w:rsidRDefault="00ED0D0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ED0D05" w:rsidRDefault="00ED0D0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ED0D05" w:rsidRDefault="00ED0D05" w:rsidP="00AE462C">
      <w:pPr>
        <w:ind w:firstLine="600"/>
        <w:jc w:val="both"/>
        <w:rPr>
          <w:sz w:val="24"/>
          <w:szCs w:val="24"/>
          <w:lang w:val="uk-UA"/>
        </w:rPr>
      </w:pPr>
    </w:p>
    <w:p w:rsidR="00ED0D05" w:rsidRPr="008B124A" w:rsidRDefault="00ED0D0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ED0D05" w:rsidRDefault="00ED0D05" w:rsidP="00AE462C">
      <w:pPr>
        <w:ind w:firstLine="600"/>
        <w:jc w:val="both"/>
        <w:rPr>
          <w:sz w:val="24"/>
          <w:szCs w:val="24"/>
          <w:lang w:val="uk-UA"/>
        </w:rPr>
      </w:pPr>
    </w:p>
    <w:p w:rsidR="00ED0D05" w:rsidRDefault="00ED0D05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ED0D05" w:rsidRDefault="00ED0D05" w:rsidP="0091630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ED0D05" w:rsidRDefault="00ED0D05" w:rsidP="00916302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sectPr w:rsidR="00ED0D05" w:rsidSect="00C3463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1EDD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6279E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14E8"/>
    <w:rsid w:val="00337CA0"/>
    <w:rsid w:val="00340AAA"/>
    <w:rsid w:val="00343110"/>
    <w:rsid w:val="00353660"/>
    <w:rsid w:val="003624E0"/>
    <w:rsid w:val="003638F5"/>
    <w:rsid w:val="00365AFE"/>
    <w:rsid w:val="00371F9E"/>
    <w:rsid w:val="00377C42"/>
    <w:rsid w:val="00384C55"/>
    <w:rsid w:val="003963F8"/>
    <w:rsid w:val="003A53B4"/>
    <w:rsid w:val="003B408E"/>
    <w:rsid w:val="003E3B39"/>
    <w:rsid w:val="004027F1"/>
    <w:rsid w:val="004117D4"/>
    <w:rsid w:val="004131FA"/>
    <w:rsid w:val="0041669C"/>
    <w:rsid w:val="00417F45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C75F4"/>
    <w:rsid w:val="004F23E0"/>
    <w:rsid w:val="005003E0"/>
    <w:rsid w:val="00504454"/>
    <w:rsid w:val="00510C27"/>
    <w:rsid w:val="00515BB1"/>
    <w:rsid w:val="00533FDC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034C8"/>
    <w:rsid w:val="0062246B"/>
    <w:rsid w:val="00630359"/>
    <w:rsid w:val="00645DE5"/>
    <w:rsid w:val="006A0FFB"/>
    <w:rsid w:val="006A697B"/>
    <w:rsid w:val="006B48DA"/>
    <w:rsid w:val="006B74E2"/>
    <w:rsid w:val="006C2211"/>
    <w:rsid w:val="006D514B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80DF0"/>
    <w:rsid w:val="007A6762"/>
    <w:rsid w:val="007B332F"/>
    <w:rsid w:val="007B4068"/>
    <w:rsid w:val="007D0E9D"/>
    <w:rsid w:val="007F0112"/>
    <w:rsid w:val="007F6E08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8F7DEB"/>
    <w:rsid w:val="00916302"/>
    <w:rsid w:val="00936232"/>
    <w:rsid w:val="00986D49"/>
    <w:rsid w:val="00991095"/>
    <w:rsid w:val="009A204B"/>
    <w:rsid w:val="009A60A8"/>
    <w:rsid w:val="009A6D90"/>
    <w:rsid w:val="009B1120"/>
    <w:rsid w:val="009C5818"/>
    <w:rsid w:val="009E2575"/>
    <w:rsid w:val="009E586C"/>
    <w:rsid w:val="009F0E92"/>
    <w:rsid w:val="00A070FA"/>
    <w:rsid w:val="00A15FA6"/>
    <w:rsid w:val="00A22BF9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34A99"/>
    <w:rsid w:val="00B52A0E"/>
    <w:rsid w:val="00B574BB"/>
    <w:rsid w:val="00B61329"/>
    <w:rsid w:val="00B731FD"/>
    <w:rsid w:val="00B826A7"/>
    <w:rsid w:val="00B96261"/>
    <w:rsid w:val="00BE1E1E"/>
    <w:rsid w:val="00C24AA6"/>
    <w:rsid w:val="00C34635"/>
    <w:rsid w:val="00C36EE9"/>
    <w:rsid w:val="00C37466"/>
    <w:rsid w:val="00C4561F"/>
    <w:rsid w:val="00C513C3"/>
    <w:rsid w:val="00C551EE"/>
    <w:rsid w:val="00C63E84"/>
    <w:rsid w:val="00C70F1C"/>
    <w:rsid w:val="00C74FB3"/>
    <w:rsid w:val="00C81A52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73BD2"/>
    <w:rsid w:val="00D869BE"/>
    <w:rsid w:val="00D930A7"/>
    <w:rsid w:val="00D93A51"/>
    <w:rsid w:val="00DA1936"/>
    <w:rsid w:val="00DA412D"/>
    <w:rsid w:val="00DC3A66"/>
    <w:rsid w:val="00DD28E5"/>
    <w:rsid w:val="00DE557E"/>
    <w:rsid w:val="00E114EB"/>
    <w:rsid w:val="00E350AF"/>
    <w:rsid w:val="00E36210"/>
    <w:rsid w:val="00E53F40"/>
    <w:rsid w:val="00E56772"/>
    <w:rsid w:val="00E7431A"/>
    <w:rsid w:val="00E77B72"/>
    <w:rsid w:val="00E80B52"/>
    <w:rsid w:val="00EA2C51"/>
    <w:rsid w:val="00ED0D05"/>
    <w:rsid w:val="00EE13D1"/>
    <w:rsid w:val="00EF0129"/>
    <w:rsid w:val="00EF04F3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74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</Pages>
  <Words>370</Words>
  <Characters>2111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2024-11-07T09:02:00Z</cp:lastPrinted>
  <dcterms:created xsi:type="dcterms:W3CDTF">2026-07-06T15:18:00Z</dcterms:created>
  <dcterms:modified xsi:type="dcterms:W3CDTF">2026-07-17T09:57:00Z</dcterms:modified>
</cp:coreProperties>
</file>