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66D5F" w:rsidRDefault="00F66D5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2C4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5458365" r:id="rId5"/>
        </w:object>
      </w:r>
    </w:p>
    <w:p w:rsidR="00F66D5F" w:rsidRDefault="00F66D5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66D5F" w:rsidRDefault="00F66D5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66D5F" w:rsidRDefault="00F66D5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66D5F" w:rsidRDefault="00F66D5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66D5F" w:rsidRDefault="00F66D5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66D5F" w:rsidRDefault="00F66D5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66D5F" w:rsidRDefault="00F66D5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66D5F" w:rsidRDefault="00F66D5F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F66D5F" w:rsidRDefault="00F66D5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08 липня 2026                                          м. Кіцмань                                                        </w:t>
      </w:r>
      <w:r w:rsidRPr="0005697F">
        <w:rPr>
          <w:rFonts w:ascii="Times New Roman" w:hAnsi="Times New Roman"/>
          <w:b/>
          <w:szCs w:val="24"/>
        </w:rPr>
        <w:t>№ 263/7</w:t>
      </w:r>
    </w:p>
    <w:p w:rsidR="00F66D5F" w:rsidRDefault="00F66D5F" w:rsidP="00180B81">
      <w:pPr>
        <w:pStyle w:val="Normal2"/>
        <w:rPr>
          <w:rFonts w:ascii="Times New Roman" w:hAnsi="Times New Roman"/>
          <w:b/>
          <w:szCs w:val="24"/>
        </w:rPr>
      </w:pPr>
    </w:p>
    <w:p w:rsidR="00F66D5F" w:rsidRDefault="00F66D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F66D5F" w:rsidRPr="003B408E" w:rsidRDefault="00F66D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гр.Ласковичу Василю Васильовичу</w:t>
      </w:r>
    </w:p>
    <w:p w:rsidR="00F66D5F" w:rsidRDefault="00F66D5F" w:rsidP="008D785D">
      <w:pPr>
        <w:jc w:val="both"/>
        <w:rPr>
          <w:b/>
          <w:sz w:val="24"/>
          <w:szCs w:val="24"/>
          <w:lang w:val="uk-UA"/>
        </w:rPr>
      </w:pPr>
    </w:p>
    <w:p w:rsidR="00F66D5F" w:rsidRDefault="00F66D5F" w:rsidP="008D785D">
      <w:pPr>
        <w:jc w:val="both"/>
        <w:rPr>
          <w:b/>
          <w:sz w:val="24"/>
          <w:szCs w:val="24"/>
          <w:lang w:val="uk-UA"/>
        </w:rPr>
      </w:pPr>
    </w:p>
    <w:p w:rsidR="00F66D5F" w:rsidRDefault="00F66D5F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103/4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Ласковича Василя Васильовича, 1985р.н.,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с.Шипинці, </w:t>
      </w:r>
      <w:bookmarkEnd w:id="1"/>
      <w:bookmarkEnd w:id="2"/>
      <w:bookmarkEnd w:id="3"/>
      <w:r>
        <w:rPr>
          <w:sz w:val="24"/>
          <w:szCs w:val="24"/>
          <w:lang w:val="uk-UA"/>
        </w:rPr>
        <w:t>пров.2 Загреблянський,1,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 посвідчення УБД, копія виписки із медичної карти стаціонарного хворого №8173/26,  копія висновку про необхідність забезпечення особи з обмеженнями повсякденного функціонування допоміжними засобами реабілітації №2974,  копія довідки про безпосередню участь особи у заходах для забезпечення оборони України, копія довідки про обставини травми (поранення, контузії, каліцтва),  копія довідки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F66D5F" w:rsidRDefault="00F66D5F" w:rsidP="007B4068">
      <w:pPr>
        <w:jc w:val="both"/>
        <w:rPr>
          <w:bCs/>
          <w:sz w:val="24"/>
          <w:szCs w:val="24"/>
          <w:lang w:val="uk-UA"/>
        </w:rPr>
      </w:pPr>
    </w:p>
    <w:p w:rsidR="00F66D5F" w:rsidRDefault="00F66D5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66D5F" w:rsidRDefault="00F66D5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66D5F" w:rsidRDefault="00F66D5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Ласковичу Василю Васильовичу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с.Шипинці</w:t>
      </w:r>
      <w:r w:rsidRPr="00497627">
        <w:rPr>
          <w:rFonts w:ascii="Times New Roman" w:hAnsi="Times New Roman"/>
          <w:szCs w:val="24"/>
        </w:rPr>
        <w:t xml:space="preserve">, </w:t>
      </w:r>
      <w:r w:rsidRPr="002166CE">
        <w:rPr>
          <w:rFonts w:ascii="Times New Roman" w:hAnsi="Times New Roman"/>
          <w:szCs w:val="24"/>
          <w:lang w:val="ru-RU"/>
        </w:rPr>
        <w:t xml:space="preserve">пров.2 Загреблянський,1,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:rsidR="00F66D5F" w:rsidRDefault="00F66D5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66D5F" w:rsidRDefault="00F66D5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F66D5F" w:rsidRDefault="00F66D5F" w:rsidP="00AE462C">
      <w:pPr>
        <w:ind w:firstLine="600"/>
        <w:jc w:val="both"/>
        <w:rPr>
          <w:sz w:val="24"/>
          <w:szCs w:val="24"/>
          <w:lang w:val="uk-UA"/>
        </w:rPr>
      </w:pPr>
    </w:p>
    <w:p w:rsidR="00F66D5F" w:rsidRPr="008B124A" w:rsidRDefault="00F66D5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F66D5F" w:rsidRDefault="00F66D5F" w:rsidP="00AE462C">
      <w:pPr>
        <w:ind w:firstLine="600"/>
        <w:jc w:val="both"/>
        <w:rPr>
          <w:sz w:val="24"/>
          <w:szCs w:val="24"/>
          <w:lang w:val="uk-UA"/>
        </w:rPr>
      </w:pPr>
    </w:p>
    <w:p w:rsidR="00F66D5F" w:rsidRDefault="00F66D5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F66D5F" w:rsidRDefault="00F66D5F" w:rsidP="004412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F66D5F" w:rsidRDefault="00F66D5F" w:rsidP="004412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sectPr w:rsidR="00F66D5F" w:rsidSect="00E6671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5697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E4484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E2C45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180E"/>
    <w:rsid w:val="003963F8"/>
    <w:rsid w:val="003A53B4"/>
    <w:rsid w:val="003B408E"/>
    <w:rsid w:val="003E3B39"/>
    <w:rsid w:val="004027F1"/>
    <w:rsid w:val="00404923"/>
    <w:rsid w:val="0041669C"/>
    <w:rsid w:val="00417F45"/>
    <w:rsid w:val="004269C2"/>
    <w:rsid w:val="0044103E"/>
    <w:rsid w:val="004412F6"/>
    <w:rsid w:val="00452F24"/>
    <w:rsid w:val="004576BE"/>
    <w:rsid w:val="00473A5E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369FC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586"/>
    <w:rsid w:val="0080378A"/>
    <w:rsid w:val="008322BA"/>
    <w:rsid w:val="00842E2B"/>
    <w:rsid w:val="00855E3E"/>
    <w:rsid w:val="00892585"/>
    <w:rsid w:val="008A035A"/>
    <w:rsid w:val="008B124A"/>
    <w:rsid w:val="008C15EB"/>
    <w:rsid w:val="008C551E"/>
    <w:rsid w:val="008D0044"/>
    <w:rsid w:val="008D785D"/>
    <w:rsid w:val="008E103C"/>
    <w:rsid w:val="00936232"/>
    <w:rsid w:val="00991095"/>
    <w:rsid w:val="009A204B"/>
    <w:rsid w:val="009A60A8"/>
    <w:rsid w:val="009B1120"/>
    <w:rsid w:val="009C5818"/>
    <w:rsid w:val="009E2575"/>
    <w:rsid w:val="009E586C"/>
    <w:rsid w:val="009F0E92"/>
    <w:rsid w:val="00A15FA6"/>
    <w:rsid w:val="00A200F4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C6541"/>
    <w:rsid w:val="00CD4B9F"/>
    <w:rsid w:val="00CD559D"/>
    <w:rsid w:val="00CE25CE"/>
    <w:rsid w:val="00CF0753"/>
    <w:rsid w:val="00CF52AE"/>
    <w:rsid w:val="00D145E5"/>
    <w:rsid w:val="00D26EC4"/>
    <w:rsid w:val="00D43312"/>
    <w:rsid w:val="00D51A6B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66714"/>
    <w:rsid w:val="00E7431A"/>
    <w:rsid w:val="00E77B72"/>
    <w:rsid w:val="00EA2C51"/>
    <w:rsid w:val="00EE13D1"/>
    <w:rsid w:val="00EF0129"/>
    <w:rsid w:val="00F078D6"/>
    <w:rsid w:val="00F26B6D"/>
    <w:rsid w:val="00F605B6"/>
    <w:rsid w:val="00F66D5F"/>
    <w:rsid w:val="00F706D3"/>
    <w:rsid w:val="00F733DC"/>
    <w:rsid w:val="00F83BD4"/>
    <w:rsid w:val="00F83D73"/>
    <w:rsid w:val="00F90F24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24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395</Words>
  <Characters>2252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2026-07-13T11:33:00Z</cp:lastPrinted>
  <dcterms:created xsi:type="dcterms:W3CDTF">2026-07-06T15:17:00Z</dcterms:created>
  <dcterms:modified xsi:type="dcterms:W3CDTF">2026-07-13T11:33:00Z</dcterms:modified>
</cp:coreProperties>
</file>