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82371" w:rsidRDefault="00A8237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652B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798073" r:id="rId6"/>
        </w:object>
      </w:r>
    </w:p>
    <w:p w:rsidR="00A82371" w:rsidRDefault="00A8237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82371" w:rsidRDefault="00A8237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82371" w:rsidRDefault="00A8237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82371" w:rsidRDefault="00A8237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82371" w:rsidRDefault="00A8237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82371" w:rsidRDefault="00A8237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82371" w:rsidRDefault="00A8237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82371" w:rsidRDefault="00A82371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A82371" w:rsidRDefault="00A8237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м. Кіцмань                                                        </w:t>
      </w:r>
      <w:r w:rsidRPr="008201A7">
        <w:rPr>
          <w:rFonts w:ascii="Times New Roman" w:hAnsi="Times New Roman"/>
          <w:b/>
          <w:szCs w:val="24"/>
        </w:rPr>
        <w:t>№ 262/7</w:t>
      </w:r>
    </w:p>
    <w:p w:rsidR="00A82371" w:rsidRDefault="00A82371" w:rsidP="00180B81">
      <w:pPr>
        <w:pStyle w:val="Normal2"/>
        <w:rPr>
          <w:rFonts w:ascii="Times New Roman" w:hAnsi="Times New Roman"/>
          <w:b/>
          <w:szCs w:val="24"/>
        </w:rPr>
      </w:pPr>
    </w:p>
    <w:p w:rsidR="00A82371" w:rsidRPr="00F8045B" w:rsidRDefault="00A8237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A82371" w:rsidRPr="00F8045B" w:rsidRDefault="00A82371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Курапову Рубену Григоровичу</w:t>
      </w:r>
    </w:p>
    <w:p w:rsidR="00A82371" w:rsidRPr="00F8045B" w:rsidRDefault="00A82371" w:rsidP="008D785D">
      <w:pPr>
        <w:jc w:val="both"/>
        <w:rPr>
          <w:b/>
          <w:sz w:val="24"/>
          <w:szCs w:val="24"/>
          <w:lang w:val="uk-UA"/>
        </w:rPr>
      </w:pPr>
    </w:p>
    <w:p w:rsidR="00A82371" w:rsidRPr="00F8045B" w:rsidRDefault="00A82371" w:rsidP="008D785D">
      <w:pPr>
        <w:jc w:val="both"/>
        <w:rPr>
          <w:b/>
          <w:sz w:val="24"/>
          <w:szCs w:val="24"/>
          <w:lang w:val="uk-UA"/>
        </w:rPr>
      </w:pPr>
    </w:p>
    <w:p w:rsidR="00A82371" w:rsidRDefault="00A82371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112/3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03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Курапова Рубена Григоровича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копія картки платника податків, копія витягу з реєстру ТГ, копія посвідчення учасника бойових дій, </w:t>
      </w:r>
      <w:r>
        <w:rPr>
          <w:bCs/>
          <w:sz w:val="24"/>
          <w:szCs w:val="24"/>
          <w:lang w:val="uk-UA"/>
        </w:rPr>
        <w:t xml:space="preserve">копія довідки про перебування на військовій службі, </w:t>
      </w:r>
      <w:r w:rsidRPr="00F8045B">
        <w:rPr>
          <w:bCs/>
          <w:sz w:val="24"/>
          <w:szCs w:val="24"/>
          <w:lang w:val="uk-UA"/>
        </w:rPr>
        <w:t xml:space="preserve">акт обстеження матеріально побутових умов сім’ї, 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A82371" w:rsidRPr="00A423BB" w:rsidRDefault="00A82371" w:rsidP="00874B7B">
      <w:pPr>
        <w:jc w:val="both"/>
        <w:rPr>
          <w:bCs/>
          <w:sz w:val="24"/>
          <w:szCs w:val="24"/>
          <w:lang w:val="uk-UA"/>
        </w:rPr>
      </w:pPr>
    </w:p>
    <w:p w:rsidR="00A82371" w:rsidRDefault="00A82371" w:rsidP="00874B7B">
      <w:pPr>
        <w:jc w:val="both"/>
        <w:rPr>
          <w:bCs/>
          <w:sz w:val="24"/>
          <w:szCs w:val="24"/>
          <w:lang w:val="uk-UA"/>
        </w:rPr>
      </w:pPr>
    </w:p>
    <w:p w:rsidR="00A82371" w:rsidRDefault="00A82371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82371" w:rsidRPr="00F8045B" w:rsidRDefault="00A82371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82371" w:rsidRPr="0084440D" w:rsidRDefault="00A82371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Курапову Рубену Григоровичу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 тисячі  шістсот</w:t>
      </w:r>
      <w:r w:rsidRPr="0084440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:rsidR="00A82371" w:rsidRPr="0084440D" w:rsidRDefault="00A82371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A82371" w:rsidRPr="0084440D" w:rsidRDefault="00A82371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82371" w:rsidRPr="008B124A" w:rsidRDefault="00A82371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82371" w:rsidRDefault="00A82371" w:rsidP="00874B7B">
      <w:pPr>
        <w:jc w:val="both"/>
        <w:rPr>
          <w:sz w:val="24"/>
          <w:szCs w:val="24"/>
          <w:lang w:val="uk-UA"/>
        </w:rPr>
      </w:pPr>
    </w:p>
    <w:p w:rsidR="00A82371" w:rsidRDefault="00A82371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A82371" w:rsidRDefault="00A82371" w:rsidP="00430E0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A82371" w:rsidRDefault="00A82371" w:rsidP="00430E0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sectPr w:rsidR="00A82371" w:rsidSect="002A728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B6DCD"/>
    <w:rsid w:val="001C6A3B"/>
    <w:rsid w:val="001D19F5"/>
    <w:rsid w:val="001D331D"/>
    <w:rsid w:val="001E0980"/>
    <w:rsid w:val="001F40A3"/>
    <w:rsid w:val="00207239"/>
    <w:rsid w:val="00210848"/>
    <w:rsid w:val="00220BBD"/>
    <w:rsid w:val="002257E7"/>
    <w:rsid w:val="00233398"/>
    <w:rsid w:val="00260E73"/>
    <w:rsid w:val="0026206E"/>
    <w:rsid w:val="002652BF"/>
    <w:rsid w:val="002A05C4"/>
    <w:rsid w:val="002A3957"/>
    <w:rsid w:val="002A4963"/>
    <w:rsid w:val="002A728B"/>
    <w:rsid w:val="002C556A"/>
    <w:rsid w:val="002F1F30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C2AA7"/>
    <w:rsid w:val="003E3B39"/>
    <w:rsid w:val="004027F1"/>
    <w:rsid w:val="00406011"/>
    <w:rsid w:val="0041669C"/>
    <w:rsid w:val="00417F45"/>
    <w:rsid w:val="00430E0F"/>
    <w:rsid w:val="0044103E"/>
    <w:rsid w:val="00464F3F"/>
    <w:rsid w:val="00473A5E"/>
    <w:rsid w:val="00485C55"/>
    <w:rsid w:val="00497627"/>
    <w:rsid w:val="004A0351"/>
    <w:rsid w:val="004A08C6"/>
    <w:rsid w:val="004B0094"/>
    <w:rsid w:val="004D6462"/>
    <w:rsid w:val="004F23E0"/>
    <w:rsid w:val="00504454"/>
    <w:rsid w:val="00510C27"/>
    <w:rsid w:val="00515BB1"/>
    <w:rsid w:val="0052784C"/>
    <w:rsid w:val="005376B1"/>
    <w:rsid w:val="00537D62"/>
    <w:rsid w:val="00547B77"/>
    <w:rsid w:val="00573317"/>
    <w:rsid w:val="00576F6D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07985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D42B2"/>
    <w:rsid w:val="007F0112"/>
    <w:rsid w:val="007F6E08"/>
    <w:rsid w:val="0080345D"/>
    <w:rsid w:val="0080378A"/>
    <w:rsid w:val="008201A7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36232"/>
    <w:rsid w:val="00991095"/>
    <w:rsid w:val="00997F5D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2371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D4014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BD46DB"/>
    <w:rsid w:val="00C2150A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E3B21"/>
    <w:rsid w:val="00CF0753"/>
    <w:rsid w:val="00D145E5"/>
    <w:rsid w:val="00D26EC4"/>
    <w:rsid w:val="00D43312"/>
    <w:rsid w:val="00D534D4"/>
    <w:rsid w:val="00D56CAA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9640E"/>
    <w:rsid w:val="00EA2C51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61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365</Words>
  <Characters>2087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2026-07-06T15:17:00Z</dcterms:created>
  <dcterms:modified xsi:type="dcterms:W3CDTF">2026-07-17T09:55:00Z</dcterms:modified>
</cp:coreProperties>
</file>