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81E03" w:rsidRDefault="00981E0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257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7997" r:id="rId6"/>
        </w:object>
      </w:r>
    </w:p>
    <w:p w:rsidR="00981E03" w:rsidRDefault="00981E0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81E03" w:rsidRDefault="00981E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81E03" w:rsidRDefault="00981E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81E03" w:rsidRDefault="00981E0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81E03" w:rsidRDefault="00981E0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81E03" w:rsidRDefault="00981E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81E03" w:rsidRDefault="00981E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81E03" w:rsidRDefault="00981E03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81E03" w:rsidRDefault="00981E03" w:rsidP="001E169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D65200">
        <w:rPr>
          <w:rFonts w:ascii="Times New Roman" w:hAnsi="Times New Roman"/>
          <w:b/>
          <w:szCs w:val="24"/>
        </w:rPr>
        <w:t>№ 261/7</w:t>
      </w:r>
    </w:p>
    <w:p w:rsidR="00981E03" w:rsidRDefault="00981E03" w:rsidP="00180B81">
      <w:pPr>
        <w:pStyle w:val="Normal2"/>
        <w:rPr>
          <w:rFonts w:ascii="Times New Roman" w:hAnsi="Times New Roman"/>
          <w:b/>
          <w:szCs w:val="24"/>
        </w:rPr>
      </w:pPr>
    </w:p>
    <w:p w:rsidR="00981E03" w:rsidRPr="00F8045B" w:rsidRDefault="00981E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981E03" w:rsidRPr="00F8045B" w:rsidRDefault="00981E03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Кожем’якіну Віктору Івановичу</w:t>
      </w:r>
    </w:p>
    <w:p w:rsidR="00981E03" w:rsidRPr="00F8045B" w:rsidRDefault="00981E03" w:rsidP="008D785D">
      <w:pPr>
        <w:jc w:val="both"/>
        <w:rPr>
          <w:b/>
          <w:sz w:val="24"/>
          <w:szCs w:val="24"/>
          <w:lang w:val="uk-UA"/>
        </w:rPr>
      </w:pPr>
    </w:p>
    <w:p w:rsidR="00981E03" w:rsidRPr="00F8045B" w:rsidRDefault="00981E03" w:rsidP="008D785D">
      <w:pPr>
        <w:jc w:val="both"/>
        <w:rPr>
          <w:b/>
          <w:sz w:val="24"/>
          <w:szCs w:val="24"/>
          <w:lang w:val="uk-UA"/>
        </w:rPr>
      </w:pPr>
    </w:p>
    <w:p w:rsidR="00981E03" w:rsidRDefault="00981E03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 xml:space="preserve"> 6-133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5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Кожем’якіна Віктора Івановича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981E03" w:rsidRPr="00A423BB" w:rsidRDefault="00981E03" w:rsidP="00874B7B">
      <w:pPr>
        <w:jc w:val="both"/>
        <w:rPr>
          <w:bCs/>
          <w:sz w:val="24"/>
          <w:szCs w:val="24"/>
          <w:lang w:val="uk-UA"/>
        </w:rPr>
      </w:pPr>
    </w:p>
    <w:p w:rsidR="00981E03" w:rsidRDefault="00981E03" w:rsidP="00874B7B">
      <w:pPr>
        <w:jc w:val="both"/>
        <w:rPr>
          <w:b/>
          <w:bCs/>
          <w:sz w:val="24"/>
          <w:szCs w:val="24"/>
          <w:lang w:val="uk-UA"/>
        </w:rPr>
      </w:pPr>
    </w:p>
    <w:p w:rsidR="00981E03" w:rsidRDefault="00981E03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81E03" w:rsidRPr="00F8045B" w:rsidRDefault="00981E03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81E03" w:rsidRPr="0084440D" w:rsidRDefault="00981E03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Кожем’якіну Віктору Івановичу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981E03" w:rsidRPr="0084440D" w:rsidRDefault="00981E03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981E03" w:rsidRPr="0084440D" w:rsidRDefault="00981E03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81E03" w:rsidRPr="008B124A" w:rsidRDefault="00981E03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81E03" w:rsidRDefault="00981E03" w:rsidP="00874B7B">
      <w:pPr>
        <w:jc w:val="both"/>
        <w:rPr>
          <w:sz w:val="24"/>
          <w:szCs w:val="24"/>
          <w:lang w:val="uk-UA"/>
        </w:rPr>
      </w:pPr>
    </w:p>
    <w:p w:rsidR="00981E03" w:rsidRDefault="00981E0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981E03" w:rsidRDefault="00981E03" w:rsidP="001C74E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:rsidR="00981E03" w:rsidRDefault="00981E03" w:rsidP="001C74E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sectPr w:rsidR="00981E03" w:rsidSect="006401D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1EA1"/>
    <w:rsid w:val="000F2EA3"/>
    <w:rsid w:val="00103B05"/>
    <w:rsid w:val="0010656E"/>
    <w:rsid w:val="00121965"/>
    <w:rsid w:val="00150E2F"/>
    <w:rsid w:val="00180B81"/>
    <w:rsid w:val="001859F1"/>
    <w:rsid w:val="001B429F"/>
    <w:rsid w:val="001B6DCD"/>
    <w:rsid w:val="001C6A3B"/>
    <w:rsid w:val="001C74E7"/>
    <w:rsid w:val="001D331D"/>
    <w:rsid w:val="001E0980"/>
    <w:rsid w:val="001E1699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0921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C7"/>
    <w:rsid w:val="003624E0"/>
    <w:rsid w:val="00365AFE"/>
    <w:rsid w:val="00371F9E"/>
    <w:rsid w:val="00384C55"/>
    <w:rsid w:val="003963F8"/>
    <w:rsid w:val="003A53B4"/>
    <w:rsid w:val="003B408E"/>
    <w:rsid w:val="003C2AA7"/>
    <w:rsid w:val="003E3A3B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01DB"/>
    <w:rsid w:val="00645DE5"/>
    <w:rsid w:val="00670A2B"/>
    <w:rsid w:val="00694DA3"/>
    <w:rsid w:val="006A0FFB"/>
    <w:rsid w:val="006A697B"/>
    <w:rsid w:val="006B74E2"/>
    <w:rsid w:val="006C2211"/>
    <w:rsid w:val="006E0142"/>
    <w:rsid w:val="006F349E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82CE2"/>
    <w:rsid w:val="00883360"/>
    <w:rsid w:val="00892585"/>
    <w:rsid w:val="008A035A"/>
    <w:rsid w:val="008B124A"/>
    <w:rsid w:val="008C150A"/>
    <w:rsid w:val="008C15EB"/>
    <w:rsid w:val="008D0044"/>
    <w:rsid w:val="008D785D"/>
    <w:rsid w:val="00921B50"/>
    <w:rsid w:val="00936232"/>
    <w:rsid w:val="00981E03"/>
    <w:rsid w:val="00984B5B"/>
    <w:rsid w:val="00991095"/>
    <w:rsid w:val="009A204B"/>
    <w:rsid w:val="009A60A8"/>
    <w:rsid w:val="009B1120"/>
    <w:rsid w:val="009D1CEB"/>
    <w:rsid w:val="009E2575"/>
    <w:rsid w:val="009E586C"/>
    <w:rsid w:val="009F0E92"/>
    <w:rsid w:val="00A15FA6"/>
    <w:rsid w:val="00A343ED"/>
    <w:rsid w:val="00A423BB"/>
    <w:rsid w:val="00A501FB"/>
    <w:rsid w:val="00A75804"/>
    <w:rsid w:val="00A802E6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00F60"/>
    <w:rsid w:val="00B224AB"/>
    <w:rsid w:val="00B26AAF"/>
    <w:rsid w:val="00B30E00"/>
    <w:rsid w:val="00B4675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463E6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257C"/>
    <w:rsid w:val="00D145E5"/>
    <w:rsid w:val="00D26EC4"/>
    <w:rsid w:val="00D43312"/>
    <w:rsid w:val="00D534D4"/>
    <w:rsid w:val="00D65200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41F0D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2AF1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49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355</Words>
  <Characters>2029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2026-07-06T15:16:00Z</dcterms:created>
  <dcterms:modified xsi:type="dcterms:W3CDTF">2026-07-17T09:54:00Z</dcterms:modified>
</cp:coreProperties>
</file>