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E5E2F" w:rsidRDefault="005E5E2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54B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7954" r:id="rId6"/>
        </w:object>
      </w:r>
    </w:p>
    <w:p w:rsidR="005E5E2F" w:rsidRDefault="005E5E2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E5E2F" w:rsidRDefault="005E5E2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E5E2F" w:rsidRDefault="005E5E2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E5E2F" w:rsidRDefault="005E5E2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E5E2F" w:rsidRDefault="005E5E2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E5E2F" w:rsidRDefault="005E5E2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E5E2F" w:rsidRDefault="005E5E2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E5E2F" w:rsidRDefault="005E5E2F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5E5E2F" w:rsidRDefault="005E5E2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 м. Кіцмань                                                       </w:t>
      </w:r>
      <w:r w:rsidRPr="00A568DF">
        <w:rPr>
          <w:rFonts w:ascii="Times New Roman" w:hAnsi="Times New Roman"/>
          <w:b/>
          <w:szCs w:val="24"/>
        </w:rPr>
        <w:t>№ 260/7</w:t>
      </w:r>
    </w:p>
    <w:p w:rsidR="005E5E2F" w:rsidRDefault="005E5E2F" w:rsidP="00180B81">
      <w:pPr>
        <w:pStyle w:val="Normal2"/>
        <w:rPr>
          <w:rFonts w:ascii="Times New Roman" w:hAnsi="Times New Roman"/>
          <w:b/>
          <w:szCs w:val="24"/>
        </w:rPr>
      </w:pPr>
    </w:p>
    <w:p w:rsidR="005E5E2F" w:rsidRPr="00F8045B" w:rsidRDefault="005E5E2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5E5E2F" w:rsidRPr="00F8045B" w:rsidRDefault="005E5E2F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Женикаю Василю Васильовичу</w:t>
      </w:r>
    </w:p>
    <w:p w:rsidR="005E5E2F" w:rsidRPr="00F8045B" w:rsidRDefault="005E5E2F" w:rsidP="008D785D">
      <w:pPr>
        <w:jc w:val="both"/>
        <w:rPr>
          <w:b/>
          <w:sz w:val="24"/>
          <w:szCs w:val="24"/>
          <w:lang w:val="uk-UA"/>
        </w:rPr>
      </w:pPr>
    </w:p>
    <w:p w:rsidR="005E5E2F" w:rsidRPr="00F8045B" w:rsidRDefault="005E5E2F" w:rsidP="008D785D">
      <w:pPr>
        <w:jc w:val="both"/>
        <w:rPr>
          <w:b/>
          <w:sz w:val="24"/>
          <w:szCs w:val="24"/>
          <w:lang w:val="uk-UA"/>
        </w:rPr>
      </w:pPr>
    </w:p>
    <w:p w:rsidR="005E5E2F" w:rsidRDefault="005E5E2F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136/2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Женикая Василя Васильовича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5E5E2F" w:rsidRPr="00A423BB" w:rsidRDefault="005E5E2F" w:rsidP="00874B7B">
      <w:pPr>
        <w:jc w:val="both"/>
        <w:rPr>
          <w:bCs/>
          <w:sz w:val="24"/>
          <w:szCs w:val="24"/>
          <w:lang w:val="uk-UA"/>
        </w:rPr>
      </w:pPr>
    </w:p>
    <w:p w:rsidR="005E5E2F" w:rsidRDefault="005E5E2F" w:rsidP="00874B7B">
      <w:pPr>
        <w:jc w:val="both"/>
        <w:rPr>
          <w:bCs/>
          <w:sz w:val="24"/>
          <w:szCs w:val="24"/>
          <w:lang w:val="uk-UA"/>
        </w:rPr>
      </w:pPr>
    </w:p>
    <w:p w:rsidR="005E5E2F" w:rsidRDefault="005E5E2F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E5E2F" w:rsidRPr="00F8045B" w:rsidRDefault="005E5E2F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E5E2F" w:rsidRPr="0084440D" w:rsidRDefault="005E5E2F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Женикаю Василю Васильовичу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5E5E2F" w:rsidRPr="0084440D" w:rsidRDefault="005E5E2F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5E5E2F" w:rsidRPr="0084440D" w:rsidRDefault="005E5E2F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E5E2F" w:rsidRPr="008B124A" w:rsidRDefault="005E5E2F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E5E2F" w:rsidRDefault="005E5E2F" w:rsidP="00874B7B">
      <w:pPr>
        <w:jc w:val="both"/>
        <w:rPr>
          <w:sz w:val="24"/>
          <w:szCs w:val="24"/>
          <w:lang w:val="uk-UA"/>
        </w:rPr>
      </w:pPr>
    </w:p>
    <w:p w:rsidR="005E5E2F" w:rsidRDefault="005E5E2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5E5E2F" w:rsidRDefault="005E5E2F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:rsidR="005E5E2F" w:rsidRDefault="005E5E2F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sectPr w:rsidR="005E5E2F" w:rsidSect="006D596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3982"/>
    <w:rsid w:val="0008599E"/>
    <w:rsid w:val="00093AF3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71E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A05C4"/>
    <w:rsid w:val="002A3957"/>
    <w:rsid w:val="002A4963"/>
    <w:rsid w:val="002C556A"/>
    <w:rsid w:val="002F1F30"/>
    <w:rsid w:val="00305364"/>
    <w:rsid w:val="00313F9A"/>
    <w:rsid w:val="00324FDB"/>
    <w:rsid w:val="00337CA0"/>
    <w:rsid w:val="00340AAA"/>
    <w:rsid w:val="00353660"/>
    <w:rsid w:val="00357494"/>
    <w:rsid w:val="003624E0"/>
    <w:rsid w:val="00365AFE"/>
    <w:rsid w:val="00371F9E"/>
    <w:rsid w:val="00372B3F"/>
    <w:rsid w:val="00384C55"/>
    <w:rsid w:val="003963F8"/>
    <w:rsid w:val="003A53B4"/>
    <w:rsid w:val="003B408E"/>
    <w:rsid w:val="003C2AA7"/>
    <w:rsid w:val="003C7142"/>
    <w:rsid w:val="003E3B39"/>
    <w:rsid w:val="004027F1"/>
    <w:rsid w:val="00404946"/>
    <w:rsid w:val="00406011"/>
    <w:rsid w:val="0041669C"/>
    <w:rsid w:val="00417F45"/>
    <w:rsid w:val="004337AC"/>
    <w:rsid w:val="0044103E"/>
    <w:rsid w:val="004440B0"/>
    <w:rsid w:val="00473A5E"/>
    <w:rsid w:val="00497627"/>
    <w:rsid w:val="004A0351"/>
    <w:rsid w:val="004A08C6"/>
    <w:rsid w:val="004B0094"/>
    <w:rsid w:val="004F04BD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E5E2F"/>
    <w:rsid w:val="005F2537"/>
    <w:rsid w:val="005F77BD"/>
    <w:rsid w:val="00603018"/>
    <w:rsid w:val="0062246B"/>
    <w:rsid w:val="00645DE5"/>
    <w:rsid w:val="00670A2B"/>
    <w:rsid w:val="00694DA3"/>
    <w:rsid w:val="006A0FFB"/>
    <w:rsid w:val="006A3452"/>
    <w:rsid w:val="006A697B"/>
    <w:rsid w:val="006B74E2"/>
    <w:rsid w:val="006C2211"/>
    <w:rsid w:val="006D596D"/>
    <w:rsid w:val="006E0142"/>
    <w:rsid w:val="006E2E60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A5951"/>
    <w:rsid w:val="008B124A"/>
    <w:rsid w:val="008C150A"/>
    <w:rsid w:val="008C15EB"/>
    <w:rsid w:val="008C651A"/>
    <w:rsid w:val="008D0044"/>
    <w:rsid w:val="008D785D"/>
    <w:rsid w:val="00902497"/>
    <w:rsid w:val="00936232"/>
    <w:rsid w:val="00991095"/>
    <w:rsid w:val="009A204B"/>
    <w:rsid w:val="009A60A8"/>
    <w:rsid w:val="009B1120"/>
    <w:rsid w:val="009B15B1"/>
    <w:rsid w:val="009E2575"/>
    <w:rsid w:val="009E586C"/>
    <w:rsid w:val="009F0E92"/>
    <w:rsid w:val="00A15FA6"/>
    <w:rsid w:val="00A343ED"/>
    <w:rsid w:val="00A423BB"/>
    <w:rsid w:val="00A501FB"/>
    <w:rsid w:val="00A568DF"/>
    <w:rsid w:val="00A75267"/>
    <w:rsid w:val="00A75804"/>
    <w:rsid w:val="00A830E5"/>
    <w:rsid w:val="00A83486"/>
    <w:rsid w:val="00A85A7A"/>
    <w:rsid w:val="00AA1BC6"/>
    <w:rsid w:val="00AA6635"/>
    <w:rsid w:val="00AA740E"/>
    <w:rsid w:val="00AB23AD"/>
    <w:rsid w:val="00AC5854"/>
    <w:rsid w:val="00AC6A48"/>
    <w:rsid w:val="00AD2692"/>
    <w:rsid w:val="00AE03A3"/>
    <w:rsid w:val="00AE1239"/>
    <w:rsid w:val="00AE462C"/>
    <w:rsid w:val="00B224AB"/>
    <w:rsid w:val="00B26AAF"/>
    <w:rsid w:val="00B27B18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75D18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275F"/>
    <w:rsid w:val="00DA412D"/>
    <w:rsid w:val="00DA49B2"/>
    <w:rsid w:val="00DD28E5"/>
    <w:rsid w:val="00E13FC5"/>
    <w:rsid w:val="00E21EFB"/>
    <w:rsid w:val="00E36210"/>
    <w:rsid w:val="00E53F40"/>
    <w:rsid w:val="00E56772"/>
    <w:rsid w:val="00E7431A"/>
    <w:rsid w:val="00E77B72"/>
    <w:rsid w:val="00E94570"/>
    <w:rsid w:val="00EA2C51"/>
    <w:rsid w:val="00ED54B2"/>
    <w:rsid w:val="00EF0129"/>
    <w:rsid w:val="00F078D6"/>
    <w:rsid w:val="00F16CBE"/>
    <w:rsid w:val="00F26B6D"/>
    <w:rsid w:val="00F605B6"/>
    <w:rsid w:val="00F706D3"/>
    <w:rsid w:val="00F70F77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64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1</Pages>
  <Words>354</Words>
  <Characters>2020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2024-11-07T09:02:00Z</cp:lastPrinted>
  <dcterms:created xsi:type="dcterms:W3CDTF">2026-07-06T15:16:00Z</dcterms:created>
  <dcterms:modified xsi:type="dcterms:W3CDTF">2026-07-17T09:53:00Z</dcterms:modified>
</cp:coreProperties>
</file>