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2527A" w:rsidRDefault="00C2527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0CF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5797886" r:id="rId5"/>
        </w:object>
      </w:r>
    </w:p>
    <w:p w:rsidR="00C2527A" w:rsidRDefault="00C2527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2527A" w:rsidRDefault="00C2527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2527A" w:rsidRDefault="00C2527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2527A" w:rsidRDefault="00C2527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2527A" w:rsidRDefault="00C2527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2527A" w:rsidRDefault="00C2527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2527A" w:rsidRDefault="00C2527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2527A" w:rsidRDefault="00C2527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2527A" w:rsidRDefault="00C2527A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C2527A" w:rsidRDefault="00C2527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08 липня 2026                                          м. Кіцмань                                                        </w:t>
      </w:r>
      <w:r w:rsidRPr="00CF5900">
        <w:rPr>
          <w:rFonts w:ascii="Times New Roman" w:hAnsi="Times New Roman"/>
          <w:b/>
          <w:szCs w:val="24"/>
        </w:rPr>
        <w:t>№ 259/7</w:t>
      </w:r>
    </w:p>
    <w:p w:rsidR="00C2527A" w:rsidRDefault="00C2527A" w:rsidP="00180B81">
      <w:pPr>
        <w:pStyle w:val="Normal2"/>
        <w:rPr>
          <w:rFonts w:ascii="Times New Roman" w:hAnsi="Times New Roman"/>
          <w:b/>
          <w:szCs w:val="24"/>
        </w:rPr>
      </w:pPr>
    </w:p>
    <w:p w:rsidR="00C2527A" w:rsidRDefault="00C2527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C2527A" w:rsidRPr="003B408E" w:rsidRDefault="00C2527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гр.Волянському Миколі Юрійовичу</w:t>
      </w:r>
    </w:p>
    <w:p w:rsidR="00C2527A" w:rsidRDefault="00C2527A" w:rsidP="008D785D">
      <w:pPr>
        <w:jc w:val="both"/>
        <w:rPr>
          <w:b/>
          <w:sz w:val="24"/>
          <w:szCs w:val="24"/>
          <w:lang w:val="uk-UA"/>
        </w:rPr>
      </w:pPr>
    </w:p>
    <w:p w:rsidR="00C2527A" w:rsidRDefault="00C2527A" w:rsidP="008D785D">
      <w:pPr>
        <w:jc w:val="both"/>
        <w:rPr>
          <w:b/>
          <w:sz w:val="24"/>
          <w:szCs w:val="24"/>
          <w:lang w:val="uk-UA"/>
        </w:rPr>
      </w:pPr>
    </w:p>
    <w:p w:rsidR="00C2527A" w:rsidRDefault="00C2527A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Волянського Миколи Юрійовича, 19**р.н.,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копія посвідчення УБД, копія витягу про встановлення групи інвалідності №190/26/710/Р,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C2527A" w:rsidRDefault="00C2527A" w:rsidP="007B4068">
      <w:pPr>
        <w:jc w:val="both"/>
        <w:rPr>
          <w:bCs/>
          <w:sz w:val="24"/>
          <w:szCs w:val="24"/>
          <w:lang w:val="uk-UA"/>
        </w:rPr>
      </w:pPr>
    </w:p>
    <w:p w:rsidR="00C2527A" w:rsidRDefault="00C2527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2527A" w:rsidRDefault="00C2527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2527A" w:rsidRDefault="00C2527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Волянському Миколі Юрійовичу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E7EB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сумі 4600 грн. (чотири  тисячі  шістсот  гривень).</w:t>
      </w:r>
    </w:p>
    <w:p w:rsidR="00C2527A" w:rsidRDefault="00C2527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C2527A" w:rsidRDefault="00C2527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C2527A" w:rsidRDefault="00C2527A" w:rsidP="00AE462C">
      <w:pPr>
        <w:ind w:firstLine="600"/>
        <w:jc w:val="both"/>
        <w:rPr>
          <w:sz w:val="24"/>
          <w:szCs w:val="24"/>
          <w:lang w:val="uk-UA"/>
        </w:rPr>
      </w:pPr>
    </w:p>
    <w:p w:rsidR="00C2527A" w:rsidRPr="008B124A" w:rsidRDefault="00C2527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2527A" w:rsidRDefault="00C2527A" w:rsidP="00AE462C">
      <w:pPr>
        <w:ind w:firstLine="600"/>
        <w:jc w:val="both"/>
        <w:rPr>
          <w:sz w:val="24"/>
          <w:szCs w:val="24"/>
          <w:lang w:val="uk-UA"/>
        </w:rPr>
      </w:pPr>
    </w:p>
    <w:p w:rsidR="00C2527A" w:rsidRDefault="00C2527A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C2527A" w:rsidRDefault="00C2527A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:rsidR="00C2527A" w:rsidRDefault="00C2527A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C2527A" w:rsidRDefault="00C252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2527A" w:rsidRDefault="00C252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2527A" w:rsidRDefault="00C2527A" w:rsidP="00AE462C">
      <w:pPr>
        <w:rPr>
          <w:b/>
          <w:sz w:val="24"/>
          <w:szCs w:val="24"/>
          <w:lang w:val="uk-UA"/>
        </w:rPr>
      </w:pPr>
    </w:p>
    <w:p w:rsidR="00C2527A" w:rsidRDefault="00C252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2527A" w:rsidSect="006C62F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43312"/>
    <w:rsid w:val="0014565C"/>
    <w:rsid w:val="00145BB8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E0CFB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14FF"/>
    <w:rsid w:val="00452F24"/>
    <w:rsid w:val="004576BE"/>
    <w:rsid w:val="00473A5E"/>
    <w:rsid w:val="00491AD8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15DD3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1ADF"/>
    <w:rsid w:val="006A697B"/>
    <w:rsid w:val="006B74E2"/>
    <w:rsid w:val="006C2211"/>
    <w:rsid w:val="006C62F9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D73F9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BE54A3"/>
    <w:rsid w:val="00BF35E8"/>
    <w:rsid w:val="00C24AA6"/>
    <w:rsid w:val="00C2527A"/>
    <w:rsid w:val="00C36EE9"/>
    <w:rsid w:val="00C37466"/>
    <w:rsid w:val="00C4561F"/>
    <w:rsid w:val="00C513C3"/>
    <w:rsid w:val="00C551EE"/>
    <w:rsid w:val="00C63E84"/>
    <w:rsid w:val="00C74FB3"/>
    <w:rsid w:val="00C91D12"/>
    <w:rsid w:val="00C931E4"/>
    <w:rsid w:val="00CA0641"/>
    <w:rsid w:val="00CA33F4"/>
    <w:rsid w:val="00CA3B72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CF5900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DE641A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17202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E7EB8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94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337</Words>
  <Characters>1922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2026-07-06T15:15:00Z</dcterms:created>
  <dcterms:modified xsi:type="dcterms:W3CDTF">2026-07-17T09:52:00Z</dcterms:modified>
</cp:coreProperties>
</file>