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BF3" w:rsidRDefault="009D6BF3" w:rsidP="00D52356">
      <w:pPr>
        <w:ind w:right="-2"/>
        <w:jc w:val="center"/>
        <w:rPr>
          <w:color w:val="000000"/>
          <w:lang w:val="uk-UA"/>
        </w:rPr>
      </w:pPr>
      <w:r w:rsidRPr="00027F6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2605489" r:id="rId6"/>
        </w:object>
      </w:r>
    </w:p>
    <w:p w:rsidR="009D6BF3" w:rsidRPr="00904DBA" w:rsidRDefault="009D6BF3" w:rsidP="00D52356">
      <w:pPr>
        <w:ind w:right="-2"/>
        <w:jc w:val="center"/>
        <w:rPr>
          <w:color w:val="000000"/>
          <w:lang w:val="uk-UA"/>
        </w:rPr>
      </w:pPr>
    </w:p>
    <w:p w:rsidR="009D6BF3" w:rsidRDefault="009D6BF3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D6BF3" w:rsidRDefault="009D6BF3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D6BF3" w:rsidRDefault="009D6BF3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D6BF3" w:rsidRDefault="009D6BF3" w:rsidP="00D52356">
      <w:pPr>
        <w:ind w:right="-2"/>
        <w:jc w:val="center"/>
        <w:rPr>
          <w:b/>
          <w:color w:val="000000"/>
        </w:rPr>
      </w:pPr>
    </w:p>
    <w:p w:rsidR="009D6BF3" w:rsidRDefault="009D6BF3" w:rsidP="00D52356">
      <w:pPr>
        <w:jc w:val="center"/>
        <w:rPr>
          <w:b/>
          <w:color w:val="000000"/>
        </w:rPr>
      </w:pPr>
    </w:p>
    <w:p w:rsidR="009D6BF3" w:rsidRPr="002436FF" w:rsidRDefault="009D6BF3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9D6BF3" w:rsidRPr="002436FF" w:rsidRDefault="009D6BF3" w:rsidP="00D52356">
      <w:pPr>
        <w:jc w:val="center"/>
        <w:rPr>
          <w:b/>
          <w:color w:val="000000"/>
          <w:sz w:val="24"/>
          <w:szCs w:val="24"/>
        </w:rPr>
      </w:pPr>
      <w:r w:rsidRPr="002436FF">
        <w:rPr>
          <w:b/>
          <w:color w:val="000000"/>
          <w:sz w:val="24"/>
          <w:szCs w:val="24"/>
        </w:rPr>
        <w:t xml:space="preserve">Р І Ш Е Н Н Я </w:t>
      </w:r>
    </w:p>
    <w:p w:rsidR="009D6BF3" w:rsidRPr="002436FF" w:rsidRDefault="009D6BF3" w:rsidP="00D52356">
      <w:pPr>
        <w:jc w:val="center"/>
        <w:rPr>
          <w:color w:val="000000"/>
          <w:sz w:val="24"/>
          <w:szCs w:val="24"/>
        </w:rPr>
      </w:pPr>
    </w:p>
    <w:p w:rsidR="009D6BF3" w:rsidRPr="0022062F" w:rsidRDefault="009D6BF3" w:rsidP="00D52356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травня </w:t>
      </w:r>
      <w:r w:rsidRPr="002436FF">
        <w:rPr>
          <w:color w:val="000000"/>
          <w:sz w:val="24"/>
          <w:szCs w:val="24"/>
        </w:rPr>
        <w:t>202</w:t>
      </w:r>
      <w:r w:rsidRPr="002436FF">
        <w:rPr>
          <w:color w:val="000000"/>
          <w:sz w:val="24"/>
          <w:szCs w:val="24"/>
          <w:lang w:val="uk-UA"/>
        </w:rPr>
        <w:t>6</w:t>
      </w:r>
      <w:r w:rsidRPr="002436FF">
        <w:rPr>
          <w:color w:val="000000"/>
          <w:sz w:val="24"/>
          <w:szCs w:val="24"/>
        </w:rPr>
        <w:t xml:space="preserve">  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2436FF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2436FF">
        <w:rPr>
          <w:color w:val="000000"/>
          <w:sz w:val="24"/>
          <w:szCs w:val="24"/>
        </w:rPr>
        <w:t xml:space="preserve">   м. Кіцмань              </w:t>
      </w:r>
      <w:r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 w:rsidRPr="0022062F">
        <w:rPr>
          <w:b/>
          <w:color w:val="000000"/>
          <w:sz w:val="24"/>
          <w:szCs w:val="24"/>
        </w:rPr>
        <w:t xml:space="preserve">№ </w:t>
      </w:r>
      <w:r w:rsidRPr="0022062F">
        <w:rPr>
          <w:b/>
          <w:color w:val="000000"/>
          <w:sz w:val="24"/>
          <w:szCs w:val="24"/>
          <w:lang w:val="uk-UA"/>
        </w:rPr>
        <w:t xml:space="preserve"> 175/4</w:t>
      </w:r>
    </w:p>
    <w:p w:rsidR="009D6BF3" w:rsidRPr="00950EB1" w:rsidRDefault="009D6BF3" w:rsidP="00D52356">
      <w:pPr>
        <w:rPr>
          <w:b/>
          <w:color w:val="000000"/>
          <w:lang w:val="uk-UA"/>
        </w:rPr>
      </w:pPr>
    </w:p>
    <w:p w:rsidR="009D6BF3" w:rsidRPr="00E92A7D" w:rsidRDefault="009D6BF3" w:rsidP="009253FA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  <w:r w:rsidRPr="00E92A7D">
        <w:rPr>
          <w:rFonts w:ascii="Times New Roman" w:hAnsi="Times New Roman"/>
          <w:b/>
          <w:szCs w:val="24"/>
        </w:rPr>
        <w:t xml:space="preserve">Про затвердження розпорядження Кіцманської міської ради від 30.03.2026 р. №70 – р </w:t>
      </w:r>
      <w:r>
        <w:rPr>
          <w:rFonts w:ascii="Times New Roman" w:hAnsi="Times New Roman"/>
          <w:b/>
          <w:szCs w:val="24"/>
        </w:rPr>
        <w:t>«</w:t>
      </w:r>
      <w:r w:rsidRPr="00E92A7D">
        <w:rPr>
          <w:rFonts w:ascii="Times New Roman" w:hAnsi="Times New Roman"/>
          <w:b/>
          <w:szCs w:val="24"/>
          <w:lang w:eastAsia="en-US"/>
        </w:rPr>
        <w:t>Про завершення опалювального періоду 2025/2026 років на території населених пунктів Кіцманської міської територіальної громади</w:t>
      </w:r>
      <w:r>
        <w:rPr>
          <w:rFonts w:ascii="Times New Roman" w:hAnsi="Times New Roman"/>
          <w:b/>
          <w:szCs w:val="24"/>
          <w:lang w:eastAsia="en-US"/>
        </w:rPr>
        <w:t xml:space="preserve">» </w:t>
      </w:r>
    </w:p>
    <w:p w:rsidR="009D6BF3" w:rsidRDefault="009D6BF3" w:rsidP="009253FA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9D6BF3" w:rsidRDefault="009D6BF3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9D6BF3" w:rsidRDefault="009D6BF3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9D6BF3" w:rsidRDefault="009D6BF3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9D6BF3" w:rsidRPr="00DE2C1F" w:rsidRDefault="009D6BF3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>Керуючись пп. 20 п.4 ст. 42, п. 24 ст. 30</w:t>
      </w:r>
      <w:r w:rsidRPr="007D089D">
        <w:rPr>
          <w:sz w:val="24"/>
          <w:szCs w:val="24"/>
          <w:lang w:val="uk-UA"/>
        </w:rPr>
        <w:t xml:space="preserve"> Закону України «Про місцеве самоврядування в Україні»</w:t>
      </w:r>
      <w:r>
        <w:rPr>
          <w:sz w:val="24"/>
          <w:szCs w:val="24"/>
          <w:lang w:val="uk-UA"/>
        </w:rPr>
        <w:t xml:space="preserve"> </w:t>
      </w:r>
      <w:r w:rsidRPr="00DE2C1F">
        <w:rPr>
          <w:sz w:val="24"/>
          <w:lang w:val="uk-UA"/>
        </w:rPr>
        <w:t>виконавчий комітет міської ради</w:t>
      </w:r>
      <w:r>
        <w:rPr>
          <w:sz w:val="24"/>
          <w:lang w:val="uk-UA"/>
        </w:rPr>
        <w:t xml:space="preserve"> та в зв’язку із завершенням опалювального періоду 2025/2026 років, виконавчий комітет міської ради </w:t>
      </w:r>
    </w:p>
    <w:p w:rsidR="009D6BF3" w:rsidRPr="00AB17F3" w:rsidRDefault="009D6BF3" w:rsidP="00170846">
      <w:pPr>
        <w:jc w:val="both"/>
        <w:rPr>
          <w:b/>
          <w:sz w:val="16"/>
          <w:lang w:val="uk-UA"/>
        </w:rPr>
      </w:pPr>
    </w:p>
    <w:p w:rsidR="009D6BF3" w:rsidRPr="00DE2C1F" w:rsidRDefault="009D6BF3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9D6BF3" w:rsidRPr="00AB17F3" w:rsidRDefault="009D6BF3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9D6BF3" w:rsidRPr="00E92A7D" w:rsidRDefault="009D6BF3" w:rsidP="00E92A7D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9D6BF3" w:rsidRPr="00E92A7D" w:rsidRDefault="009D6BF3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E92A7D">
        <w:rPr>
          <w:shd w:val="clear" w:color="auto" w:fill="FFFFFF"/>
          <w:lang w:val="uk-UA"/>
        </w:rPr>
        <w:t xml:space="preserve">Затвердити </w:t>
      </w:r>
      <w:r w:rsidRPr="009573A0">
        <w:rPr>
          <w:lang w:val="uk-UA"/>
        </w:rPr>
        <w:t>розпорядження Кіцманської міської ради від 30.03.2026 р. №70 – р «</w:t>
      </w:r>
      <w:r w:rsidRPr="009573A0">
        <w:rPr>
          <w:lang w:val="uk-UA" w:eastAsia="en-US"/>
        </w:rPr>
        <w:t xml:space="preserve">Про </w:t>
      </w:r>
      <w:r w:rsidRPr="00E92A7D">
        <w:rPr>
          <w:lang w:val="uk-UA" w:eastAsia="en-US"/>
        </w:rPr>
        <w:t>завершення опалювального періоду 2025/2026 років на території населених пунктів Кіцманської міської територіальної громади</w:t>
      </w:r>
      <w:r w:rsidRPr="009573A0">
        <w:rPr>
          <w:lang w:val="uk-UA" w:eastAsia="en-US"/>
        </w:rPr>
        <w:t>»</w:t>
      </w:r>
      <w:r w:rsidRPr="00E92A7D">
        <w:rPr>
          <w:shd w:val="clear" w:color="auto" w:fill="FFFFFF"/>
          <w:lang w:val="uk-UA"/>
        </w:rPr>
        <w:t>, що додається (Додаток 1)</w:t>
      </w:r>
      <w:r>
        <w:rPr>
          <w:shd w:val="clear" w:color="auto" w:fill="FFFFFF"/>
          <w:lang w:val="uk-UA"/>
        </w:rPr>
        <w:t xml:space="preserve">. </w:t>
      </w:r>
    </w:p>
    <w:p w:rsidR="009D6BF3" w:rsidRPr="00950EB1" w:rsidRDefault="009D6BF3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9D6BF3" w:rsidRDefault="009D6BF3" w:rsidP="00337413">
      <w:pPr>
        <w:jc w:val="both"/>
        <w:rPr>
          <w:b/>
          <w:sz w:val="24"/>
          <w:szCs w:val="24"/>
          <w:lang w:val="uk-UA"/>
        </w:rPr>
      </w:pPr>
    </w:p>
    <w:p w:rsidR="009D6BF3" w:rsidRDefault="009D6BF3" w:rsidP="00337413">
      <w:pPr>
        <w:jc w:val="both"/>
        <w:rPr>
          <w:b/>
          <w:sz w:val="24"/>
          <w:szCs w:val="24"/>
          <w:lang w:val="uk-UA"/>
        </w:rPr>
      </w:pPr>
    </w:p>
    <w:p w:rsidR="009D6BF3" w:rsidRDefault="009D6BF3" w:rsidP="00337413">
      <w:pPr>
        <w:jc w:val="both"/>
        <w:rPr>
          <w:b/>
          <w:sz w:val="24"/>
          <w:szCs w:val="24"/>
          <w:lang w:val="uk-UA"/>
        </w:rPr>
      </w:pPr>
    </w:p>
    <w:p w:rsidR="009D6BF3" w:rsidRPr="009253FA" w:rsidRDefault="009D6BF3" w:rsidP="00337413">
      <w:pPr>
        <w:jc w:val="both"/>
        <w:rPr>
          <w:b/>
          <w:sz w:val="22"/>
          <w:szCs w:val="24"/>
          <w:lang w:val="uk-UA"/>
        </w:rPr>
      </w:pPr>
    </w:p>
    <w:p w:rsidR="009D6BF3" w:rsidRPr="009253FA" w:rsidRDefault="009D6BF3" w:rsidP="008D2081">
      <w:pPr>
        <w:jc w:val="center"/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Іван СЕМЕНЮК</w:t>
      </w:r>
    </w:p>
    <w:sectPr w:rsidR="009D6BF3" w:rsidRPr="009253FA" w:rsidSect="0022062F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27F6C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28DE"/>
    <w:rsid w:val="000C5EC3"/>
    <w:rsid w:val="000D4552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2E6E"/>
    <w:rsid w:val="001D683C"/>
    <w:rsid w:val="001E2FD6"/>
    <w:rsid w:val="001E5A6C"/>
    <w:rsid w:val="001F5BC3"/>
    <w:rsid w:val="0020277B"/>
    <w:rsid w:val="00206C69"/>
    <w:rsid w:val="0022062F"/>
    <w:rsid w:val="00221755"/>
    <w:rsid w:val="00223E26"/>
    <w:rsid w:val="002436FF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85FC4"/>
    <w:rsid w:val="00397F44"/>
    <w:rsid w:val="003A2AA1"/>
    <w:rsid w:val="003B1F47"/>
    <w:rsid w:val="003B294A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650A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1F0E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2A3A"/>
    <w:rsid w:val="007131EB"/>
    <w:rsid w:val="00764F42"/>
    <w:rsid w:val="007705A6"/>
    <w:rsid w:val="007D089D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D0019"/>
    <w:rsid w:val="008D2081"/>
    <w:rsid w:val="008E41B1"/>
    <w:rsid w:val="008F0F25"/>
    <w:rsid w:val="008F3E27"/>
    <w:rsid w:val="00904DBA"/>
    <w:rsid w:val="00914BED"/>
    <w:rsid w:val="009253FA"/>
    <w:rsid w:val="00950EB1"/>
    <w:rsid w:val="00954DB6"/>
    <w:rsid w:val="009573A0"/>
    <w:rsid w:val="009666FF"/>
    <w:rsid w:val="00981FB4"/>
    <w:rsid w:val="00987460"/>
    <w:rsid w:val="009A2350"/>
    <w:rsid w:val="009B24D8"/>
    <w:rsid w:val="009C2736"/>
    <w:rsid w:val="009D123B"/>
    <w:rsid w:val="009D2229"/>
    <w:rsid w:val="009D2268"/>
    <w:rsid w:val="009D6BF3"/>
    <w:rsid w:val="009E77CB"/>
    <w:rsid w:val="00A25EC0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030"/>
    <w:rsid w:val="00AB17F3"/>
    <w:rsid w:val="00AB608F"/>
    <w:rsid w:val="00B01166"/>
    <w:rsid w:val="00B17672"/>
    <w:rsid w:val="00B3011A"/>
    <w:rsid w:val="00B41139"/>
    <w:rsid w:val="00B43A3F"/>
    <w:rsid w:val="00B66AFC"/>
    <w:rsid w:val="00B81F78"/>
    <w:rsid w:val="00B82840"/>
    <w:rsid w:val="00B850E0"/>
    <w:rsid w:val="00B92594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157C6"/>
    <w:rsid w:val="00D162D0"/>
    <w:rsid w:val="00D164C9"/>
    <w:rsid w:val="00D201BA"/>
    <w:rsid w:val="00D329AA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92A7D"/>
    <w:rsid w:val="00EA66C1"/>
    <w:rsid w:val="00EC0F70"/>
    <w:rsid w:val="00EC319C"/>
    <w:rsid w:val="00EC4E84"/>
    <w:rsid w:val="00ED480B"/>
    <w:rsid w:val="00EF5CFE"/>
    <w:rsid w:val="00F1558F"/>
    <w:rsid w:val="00F26D3A"/>
    <w:rsid w:val="00F50F98"/>
    <w:rsid w:val="00F647FC"/>
    <w:rsid w:val="00F71BE6"/>
    <w:rsid w:val="00F72909"/>
    <w:rsid w:val="00FB17C4"/>
    <w:rsid w:val="00FB28F9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04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192</Words>
  <Characters>1096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2026-05-13T07:48:00Z</cp:lastPrinted>
  <dcterms:created xsi:type="dcterms:W3CDTF">2026-05-12T14:22:00Z</dcterms:created>
  <dcterms:modified xsi:type="dcterms:W3CDTF">2026-06-10T11:05:00Z</dcterms:modified>
</cp:coreProperties>
</file>