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86E" w:rsidRDefault="00D6486E" w:rsidP="00105ED5">
      <w:pPr>
        <w:ind w:right="-2"/>
        <w:jc w:val="center"/>
        <w:rPr>
          <w:color w:val="000000"/>
          <w:lang w:val="uk-UA"/>
        </w:rPr>
      </w:pPr>
      <w:r w:rsidRPr="006837B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2603629" r:id="rId6"/>
        </w:object>
      </w:r>
    </w:p>
    <w:p w:rsidR="00D6486E" w:rsidRPr="006C11A0" w:rsidRDefault="00D6486E" w:rsidP="00105ED5">
      <w:pPr>
        <w:ind w:right="-2"/>
        <w:jc w:val="center"/>
        <w:rPr>
          <w:color w:val="000000"/>
          <w:lang w:val="uk-UA"/>
        </w:rPr>
      </w:pPr>
    </w:p>
    <w:p w:rsidR="00D6486E" w:rsidRDefault="00D6486E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D6486E" w:rsidRDefault="00D6486E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D6486E" w:rsidRDefault="00D6486E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D6486E" w:rsidRDefault="00D6486E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D6486E" w:rsidRPr="00D34F79" w:rsidRDefault="00D6486E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D6486E" w:rsidRPr="006C11A0" w:rsidRDefault="00D6486E" w:rsidP="00105ED5">
      <w:pPr>
        <w:jc w:val="center"/>
        <w:rPr>
          <w:b/>
          <w:color w:val="000000"/>
          <w:sz w:val="24"/>
          <w:szCs w:val="24"/>
        </w:rPr>
      </w:pPr>
      <w:r w:rsidRPr="006C11A0">
        <w:rPr>
          <w:b/>
          <w:color w:val="000000"/>
          <w:sz w:val="24"/>
          <w:szCs w:val="24"/>
        </w:rPr>
        <w:t xml:space="preserve">Р І Ш Е Н Н Я </w:t>
      </w:r>
    </w:p>
    <w:p w:rsidR="00D6486E" w:rsidRPr="006C11A0" w:rsidRDefault="00D6486E" w:rsidP="00105ED5">
      <w:pPr>
        <w:jc w:val="center"/>
        <w:rPr>
          <w:color w:val="000000"/>
          <w:sz w:val="24"/>
          <w:szCs w:val="24"/>
        </w:rPr>
      </w:pPr>
    </w:p>
    <w:p w:rsidR="00D6486E" w:rsidRPr="00D34F79" w:rsidRDefault="00D6486E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травня </w:t>
      </w:r>
      <w:r w:rsidRPr="006C11A0">
        <w:rPr>
          <w:color w:val="000000"/>
          <w:sz w:val="24"/>
          <w:szCs w:val="24"/>
        </w:rPr>
        <w:t>202</w:t>
      </w:r>
      <w:r w:rsidRPr="006C11A0">
        <w:rPr>
          <w:color w:val="000000"/>
          <w:sz w:val="24"/>
          <w:szCs w:val="24"/>
          <w:lang w:val="uk-UA"/>
        </w:rPr>
        <w:t>6</w:t>
      </w:r>
      <w:r w:rsidRPr="006C11A0">
        <w:rPr>
          <w:color w:val="000000"/>
          <w:sz w:val="24"/>
          <w:szCs w:val="24"/>
        </w:rPr>
        <w:t xml:space="preserve">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6C11A0"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  <w:lang w:val="uk-UA"/>
        </w:rPr>
        <w:t xml:space="preserve">             </w:t>
      </w:r>
      <w:r w:rsidRPr="006C11A0">
        <w:rPr>
          <w:color w:val="000000"/>
          <w:sz w:val="24"/>
          <w:szCs w:val="24"/>
        </w:rPr>
        <w:t xml:space="preserve">   м. Кіцмань                    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>
        <w:rPr>
          <w:color w:val="000000"/>
          <w:sz w:val="24"/>
          <w:szCs w:val="24"/>
        </w:rPr>
        <w:t xml:space="preserve">      </w:t>
      </w:r>
      <w:r w:rsidRPr="00D34F79">
        <w:rPr>
          <w:b/>
          <w:color w:val="000000"/>
          <w:sz w:val="24"/>
          <w:szCs w:val="24"/>
        </w:rPr>
        <w:t xml:space="preserve">№ </w:t>
      </w:r>
      <w:r>
        <w:rPr>
          <w:b/>
          <w:color w:val="000000"/>
          <w:sz w:val="24"/>
          <w:szCs w:val="24"/>
          <w:lang w:val="uk-UA"/>
        </w:rPr>
        <w:t>1</w:t>
      </w:r>
      <w:r w:rsidRPr="00D34F79">
        <w:rPr>
          <w:b/>
          <w:color w:val="000000"/>
          <w:sz w:val="24"/>
          <w:szCs w:val="24"/>
          <w:lang w:val="uk-UA"/>
        </w:rPr>
        <w:t>71/4</w:t>
      </w:r>
    </w:p>
    <w:p w:rsidR="00D6486E" w:rsidRPr="006C11A0" w:rsidRDefault="00D6486E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D6486E" w:rsidRPr="0074219F" w:rsidRDefault="00D6486E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учаснику бойових дій Бойді Віталію Юрійовичу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О. Кобилянської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 (біля МКП «Міський ринок»)</w:t>
      </w:r>
      <w:r w:rsidRPr="0074219F">
        <w:rPr>
          <w:b/>
          <w:sz w:val="24"/>
          <w:szCs w:val="24"/>
          <w:lang w:val="uk-UA"/>
        </w:rPr>
        <w:t xml:space="preserve"> в м. Кіцмань, Чернівецького району, Чернівецької області</w:t>
      </w:r>
    </w:p>
    <w:p w:rsidR="00D6486E" w:rsidRPr="0074219F" w:rsidRDefault="00D6486E" w:rsidP="006F2A3A">
      <w:pPr>
        <w:rPr>
          <w:b/>
          <w:sz w:val="24"/>
          <w:lang w:val="uk-UA"/>
        </w:rPr>
      </w:pPr>
    </w:p>
    <w:p w:rsidR="00D6486E" w:rsidRPr="0099080B" w:rsidRDefault="00D6486E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138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15.04.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учасника бойових дій Бойди Віталія Юрійовича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 xml:space="preserve">тимчасової споруди для провадження підприємницької діяльності по вул. </w:t>
      </w:r>
      <w:r>
        <w:rPr>
          <w:sz w:val="24"/>
          <w:szCs w:val="24"/>
          <w:lang w:val="uk-UA"/>
        </w:rPr>
        <w:t>О. Кобилянської</w:t>
      </w:r>
      <w:r w:rsidRPr="0074219F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(біля МКП «Міський ринок»)</w:t>
      </w:r>
      <w:r w:rsidRPr="0074219F">
        <w:rPr>
          <w:sz w:val="24"/>
          <w:szCs w:val="24"/>
          <w:lang w:val="uk-UA"/>
        </w:rPr>
        <w:t xml:space="preserve"> в м. Кіцмань,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розміщення тимчасової  споруди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D6486E" w:rsidRPr="00587554" w:rsidRDefault="00D6486E" w:rsidP="006F2A3A">
      <w:pPr>
        <w:jc w:val="both"/>
        <w:rPr>
          <w:sz w:val="24"/>
          <w:lang w:val="uk-UA"/>
        </w:rPr>
      </w:pPr>
    </w:p>
    <w:p w:rsidR="00D6486E" w:rsidRPr="00587554" w:rsidRDefault="00D6486E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D6486E" w:rsidRPr="001147F0" w:rsidRDefault="00D6486E" w:rsidP="006F2A3A">
      <w:pPr>
        <w:jc w:val="center"/>
        <w:rPr>
          <w:sz w:val="24"/>
          <w:highlight w:val="yellow"/>
          <w:lang w:val="uk-UA"/>
        </w:rPr>
      </w:pPr>
    </w:p>
    <w:p w:rsidR="00D6486E" w:rsidRPr="00734CC9" w:rsidRDefault="00D6486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учаснику бойових дій Бойді Віталію Юрійовичу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>тимчасової споруди для провадження підприємницької діяльності</w:t>
      </w:r>
      <w:r>
        <w:rPr>
          <w:sz w:val="24"/>
        </w:rPr>
        <w:t xml:space="preserve"> по вул. О. Кобилянської, (біля МКП «Міський ринок») в</w:t>
      </w:r>
      <w:r w:rsidRPr="00AB5F20">
        <w:rPr>
          <w:sz w:val="24"/>
        </w:rPr>
        <w:t xml:space="preserve"> м. Кіцмань,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ділянці.</w:t>
      </w:r>
    </w:p>
    <w:p w:rsidR="00D6486E" w:rsidRPr="00734CC9" w:rsidRDefault="00D6486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>Бойді В.Ю.</w:t>
      </w:r>
      <w:bookmarkStart w:id="0" w:name="_GoBack"/>
      <w:bookmarkEnd w:id="0"/>
      <w:r w:rsidRPr="00734CC9">
        <w:rPr>
          <w:sz w:val="24"/>
          <w:szCs w:val="24"/>
        </w:rPr>
        <w:t>:</w:t>
      </w:r>
    </w:p>
    <w:p w:rsidR="00D6486E" w:rsidRPr="00622703" w:rsidRDefault="00D6486E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D6486E" w:rsidRPr="00734CC9" w:rsidRDefault="00D6486E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D6486E" w:rsidRPr="00734CC9" w:rsidRDefault="00D6486E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D6486E" w:rsidRDefault="00D6486E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D6486E" w:rsidRPr="00AB5F20" w:rsidRDefault="00D6486E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D6486E" w:rsidRPr="00AC5B79" w:rsidRDefault="00D6486E" w:rsidP="00CB7D2F">
      <w:pPr>
        <w:rPr>
          <w:b/>
          <w:sz w:val="24"/>
          <w:lang w:val="uk-UA"/>
        </w:rPr>
      </w:pPr>
    </w:p>
    <w:p w:rsidR="00D6486E" w:rsidRPr="00F12A95" w:rsidRDefault="00D6486E" w:rsidP="00985CD8">
      <w:pPr>
        <w:jc w:val="both"/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D6486E" w:rsidRPr="00F12A95" w:rsidSect="00D34F7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7E8A"/>
    <w:rsid w:val="000B22C9"/>
    <w:rsid w:val="000B6F00"/>
    <w:rsid w:val="000C5EC3"/>
    <w:rsid w:val="000D44ED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32CA9"/>
    <w:rsid w:val="00555DBD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2BB7"/>
    <w:rsid w:val="006266C9"/>
    <w:rsid w:val="00640810"/>
    <w:rsid w:val="0064671B"/>
    <w:rsid w:val="0066006E"/>
    <w:rsid w:val="006837BF"/>
    <w:rsid w:val="006845B5"/>
    <w:rsid w:val="006879E0"/>
    <w:rsid w:val="006A799C"/>
    <w:rsid w:val="006C11A0"/>
    <w:rsid w:val="006C304A"/>
    <w:rsid w:val="006E4D4B"/>
    <w:rsid w:val="006F2A3A"/>
    <w:rsid w:val="006F3B2D"/>
    <w:rsid w:val="00734CC9"/>
    <w:rsid w:val="0074219F"/>
    <w:rsid w:val="007561EC"/>
    <w:rsid w:val="00764F42"/>
    <w:rsid w:val="007705A6"/>
    <w:rsid w:val="00771DC0"/>
    <w:rsid w:val="007855B7"/>
    <w:rsid w:val="007D2DBA"/>
    <w:rsid w:val="007D4413"/>
    <w:rsid w:val="007D4EC6"/>
    <w:rsid w:val="007E3D44"/>
    <w:rsid w:val="007F27E8"/>
    <w:rsid w:val="008051ED"/>
    <w:rsid w:val="008134C5"/>
    <w:rsid w:val="008179C0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67DA0"/>
    <w:rsid w:val="009756BC"/>
    <w:rsid w:val="00981FB4"/>
    <w:rsid w:val="00985CD8"/>
    <w:rsid w:val="0099080B"/>
    <w:rsid w:val="009A2350"/>
    <w:rsid w:val="009D123B"/>
    <w:rsid w:val="009D2229"/>
    <w:rsid w:val="009D2268"/>
    <w:rsid w:val="009E77CB"/>
    <w:rsid w:val="00A305B8"/>
    <w:rsid w:val="00A369A3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5F20"/>
    <w:rsid w:val="00AB608F"/>
    <w:rsid w:val="00AC5B79"/>
    <w:rsid w:val="00B01166"/>
    <w:rsid w:val="00B3011A"/>
    <w:rsid w:val="00B41139"/>
    <w:rsid w:val="00B43A3F"/>
    <w:rsid w:val="00B70873"/>
    <w:rsid w:val="00B76737"/>
    <w:rsid w:val="00B82840"/>
    <w:rsid w:val="00BA1BD3"/>
    <w:rsid w:val="00BB3FDA"/>
    <w:rsid w:val="00BB6FBA"/>
    <w:rsid w:val="00BC40F0"/>
    <w:rsid w:val="00BD49B4"/>
    <w:rsid w:val="00C037CF"/>
    <w:rsid w:val="00C17356"/>
    <w:rsid w:val="00C214B7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3C73"/>
    <w:rsid w:val="00CB7D2F"/>
    <w:rsid w:val="00CC063C"/>
    <w:rsid w:val="00CD20E9"/>
    <w:rsid w:val="00D164C9"/>
    <w:rsid w:val="00D34F79"/>
    <w:rsid w:val="00D36EEC"/>
    <w:rsid w:val="00D41066"/>
    <w:rsid w:val="00D4223B"/>
    <w:rsid w:val="00D50ADA"/>
    <w:rsid w:val="00D532BB"/>
    <w:rsid w:val="00D6486E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DF3A20"/>
    <w:rsid w:val="00E10D79"/>
    <w:rsid w:val="00E170DE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12A95"/>
    <w:rsid w:val="00F26D3A"/>
    <w:rsid w:val="00F50F98"/>
    <w:rsid w:val="00F61626"/>
    <w:rsid w:val="00F647FC"/>
    <w:rsid w:val="00F66B39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974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44</TotalTime>
  <Pages>1</Pages>
  <Words>385</Words>
  <Characters>2201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2026-05-19T07:00:00Z</cp:lastPrinted>
  <dcterms:created xsi:type="dcterms:W3CDTF">2026-04-24T13:20:00Z</dcterms:created>
  <dcterms:modified xsi:type="dcterms:W3CDTF">2026-06-10T10:34:00Z</dcterms:modified>
</cp:coreProperties>
</file>