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B7" w:rsidRDefault="00BD2EB7" w:rsidP="00105ED5">
      <w:pPr>
        <w:ind w:right="-2"/>
        <w:jc w:val="center"/>
        <w:rPr>
          <w:color w:val="000000"/>
          <w:lang w:val="uk-UA"/>
        </w:rPr>
      </w:pPr>
      <w:r w:rsidRPr="001036D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3617" r:id="rId6"/>
        </w:object>
      </w:r>
    </w:p>
    <w:p w:rsidR="00BD2EB7" w:rsidRPr="00474880" w:rsidRDefault="00BD2EB7" w:rsidP="00105ED5">
      <w:pPr>
        <w:ind w:right="-2"/>
        <w:jc w:val="center"/>
        <w:rPr>
          <w:color w:val="000000"/>
          <w:lang w:val="uk-UA"/>
        </w:rPr>
      </w:pPr>
    </w:p>
    <w:p w:rsidR="00BD2EB7" w:rsidRDefault="00BD2EB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D2EB7" w:rsidRDefault="00BD2EB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D2EB7" w:rsidRDefault="00BD2EB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D2EB7" w:rsidRDefault="00BD2EB7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D2EB7" w:rsidRPr="007C0C42" w:rsidRDefault="00BD2EB7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BD2EB7" w:rsidRPr="00474880" w:rsidRDefault="00BD2EB7" w:rsidP="00105ED5">
      <w:pPr>
        <w:jc w:val="center"/>
        <w:rPr>
          <w:b/>
          <w:color w:val="000000"/>
          <w:sz w:val="24"/>
          <w:szCs w:val="24"/>
        </w:rPr>
      </w:pPr>
      <w:r w:rsidRPr="00474880">
        <w:rPr>
          <w:b/>
          <w:color w:val="000000"/>
          <w:sz w:val="24"/>
          <w:szCs w:val="24"/>
        </w:rPr>
        <w:t xml:space="preserve">Р І Ш Е Н Н Я </w:t>
      </w:r>
    </w:p>
    <w:p w:rsidR="00BD2EB7" w:rsidRPr="00474880" w:rsidRDefault="00BD2EB7" w:rsidP="00105ED5">
      <w:pPr>
        <w:jc w:val="center"/>
        <w:rPr>
          <w:color w:val="000000"/>
          <w:sz w:val="24"/>
          <w:szCs w:val="24"/>
        </w:rPr>
      </w:pPr>
    </w:p>
    <w:p w:rsidR="00BD2EB7" w:rsidRPr="007C0C42" w:rsidRDefault="00BD2EB7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474880">
        <w:rPr>
          <w:color w:val="000000"/>
          <w:sz w:val="24"/>
          <w:szCs w:val="24"/>
        </w:rPr>
        <w:t>202</w:t>
      </w:r>
      <w:r w:rsidRPr="00474880">
        <w:rPr>
          <w:color w:val="000000"/>
          <w:sz w:val="24"/>
          <w:szCs w:val="24"/>
          <w:lang w:val="uk-UA"/>
        </w:rPr>
        <w:t>6</w:t>
      </w:r>
      <w:r w:rsidRPr="00474880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47488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474880">
        <w:rPr>
          <w:color w:val="000000"/>
          <w:sz w:val="24"/>
          <w:szCs w:val="24"/>
        </w:rPr>
        <w:t xml:space="preserve">   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</w:t>
      </w:r>
      <w:r>
        <w:rPr>
          <w:color w:val="000000"/>
          <w:sz w:val="24"/>
          <w:szCs w:val="24"/>
        </w:rPr>
        <w:t xml:space="preserve">     </w:t>
      </w:r>
      <w:r w:rsidRPr="007C0C42">
        <w:rPr>
          <w:b/>
          <w:color w:val="000000"/>
          <w:sz w:val="24"/>
          <w:szCs w:val="24"/>
        </w:rPr>
        <w:t xml:space="preserve">№ </w:t>
      </w:r>
      <w:r w:rsidRPr="007C0C42">
        <w:rPr>
          <w:b/>
          <w:color w:val="000000"/>
          <w:sz w:val="24"/>
          <w:szCs w:val="24"/>
          <w:lang w:val="uk-UA"/>
        </w:rPr>
        <w:t>170/4</w:t>
      </w:r>
    </w:p>
    <w:p w:rsidR="00BD2EB7" w:rsidRPr="00105ED5" w:rsidRDefault="00BD2EB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BD2EB7" w:rsidRPr="0074219F" w:rsidRDefault="00BD2EB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учаснику бойових дій Буденчуку Віталію Вікторовичу </w:t>
      </w:r>
      <w:r w:rsidRPr="0074219F">
        <w:rPr>
          <w:b/>
          <w:sz w:val="24"/>
          <w:szCs w:val="24"/>
          <w:lang w:val="uk-UA"/>
        </w:rPr>
        <w:t xml:space="preserve">на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О. Кобилянської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(біля МКП «Міський ринок»)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BD2EB7" w:rsidRPr="0074219F" w:rsidRDefault="00BD2EB7" w:rsidP="006F2A3A">
      <w:pPr>
        <w:rPr>
          <w:b/>
          <w:sz w:val="24"/>
          <w:lang w:val="uk-UA"/>
        </w:rPr>
      </w:pPr>
    </w:p>
    <w:p w:rsidR="00BD2EB7" w:rsidRPr="0099080B" w:rsidRDefault="00BD2EB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 146  </w:t>
      </w:r>
      <w:bookmarkStart w:id="0" w:name="_GoBack"/>
      <w:bookmarkEnd w:id="0"/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17.04.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учасника бойових дій Буденчука Віталія Вікторовича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О. Кобилянської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(біля МКП «Міський ринок»)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BD2EB7" w:rsidRPr="00587554" w:rsidRDefault="00BD2EB7" w:rsidP="006F2A3A">
      <w:pPr>
        <w:jc w:val="both"/>
        <w:rPr>
          <w:sz w:val="24"/>
          <w:lang w:val="uk-UA"/>
        </w:rPr>
      </w:pPr>
    </w:p>
    <w:p w:rsidR="00BD2EB7" w:rsidRPr="00587554" w:rsidRDefault="00BD2EB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BD2EB7" w:rsidRPr="001147F0" w:rsidRDefault="00BD2EB7" w:rsidP="006F2A3A">
      <w:pPr>
        <w:jc w:val="center"/>
        <w:rPr>
          <w:sz w:val="24"/>
          <w:highlight w:val="yellow"/>
          <w:lang w:val="uk-UA"/>
        </w:rPr>
      </w:pPr>
    </w:p>
    <w:p w:rsidR="00BD2EB7" w:rsidRPr="00734CC9" w:rsidRDefault="00BD2E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учаснику бойових дій Буденчуку Віталію Вікторовичу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О. Кобилянської,  (біля МКП «Міський ринок»)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BD2EB7" w:rsidRPr="00734CC9" w:rsidRDefault="00BD2E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Буденчуку В.В.</w:t>
      </w:r>
      <w:r w:rsidRPr="00734CC9">
        <w:rPr>
          <w:sz w:val="24"/>
          <w:szCs w:val="24"/>
        </w:rPr>
        <w:t>:</w:t>
      </w:r>
    </w:p>
    <w:p w:rsidR="00BD2EB7" w:rsidRPr="00622703" w:rsidRDefault="00BD2EB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BD2EB7" w:rsidRPr="00734CC9" w:rsidRDefault="00BD2EB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BD2EB7" w:rsidRPr="00734CC9" w:rsidRDefault="00BD2EB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BD2EB7" w:rsidRDefault="00BD2E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BD2EB7" w:rsidRPr="00AB5F20" w:rsidRDefault="00BD2EB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BD2EB7" w:rsidRPr="00AC5B79" w:rsidRDefault="00BD2EB7" w:rsidP="00CB7D2F">
      <w:pPr>
        <w:rPr>
          <w:b/>
          <w:sz w:val="24"/>
          <w:lang w:val="uk-UA"/>
        </w:rPr>
      </w:pPr>
    </w:p>
    <w:p w:rsidR="00BD2EB7" w:rsidRPr="00F12A95" w:rsidRDefault="00BD2EB7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BD2EB7" w:rsidRPr="00F12A95" w:rsidSect="0047488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E07BB"/>
    <w:rsid w:val="000E2B9E"/>
    <w:rsid w:val="000F7091"/>
    <w:rsid w:val="001036DA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0F12"/>
    <w:rsid w:val="001979B4"/>
    <w:rsid w:val="001A01E7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759D3"/>
    <w:rsid w:val="002917DC"/>
    <w:rsid w:val="00296733"/>
    <w:rsid w:val="002B433E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0981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73B77"/>
    <w:rsid w:val="0047488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5717F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96E28"/>
    <w:rsid w:val="006A799C"/>
    <w:rsid w:val="006C304A"/>
    <w:rsid w:val="006E4D4B"/>
    <w:rsid w:val="006F2A3A"/>
    <w:rsid w:val="006F50F7"/>
    <w:rsid w:val="00734CC9"/>
    <w:rsid w:val="0074219F"/>
    <w:rsid w:val="007561EC"/>
    <w:rsid w:val="00764F42"/>
    <w:rsid w:val="007705A6"/>
    <w:rsid w:val="007855B7"/>
    <w:rsid w:val="007A6FF8"/>
    <w:rsid w:val="007C0C42"/>
    <w:rsid w:val="007D09BE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9579F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B6FBA"/>
    <w:rsid w:val="00BC40F0"/>
    <w:rsid w:val="00BD2EB7"/>
    <w:rsid w:val="00C037CF"/>
    <w:rsid w:val="00C17356"/>
    <w:rsid w:val="00C214B7"/>
    <w:rsid w:val="00C306E5"/>
    <w:rsid w:val="00C35956"/>
    <w:rsid w:val="00C4342C"/>
    <w:rsid w:val="00C45065"/>
    <w:rsid w:val="00C7125A"/>
    <w:rsid w:val="00C73E08"/>
    <w:rsid w:val="00C76F47"/>
    <w:rsid w:val="00C812BE"/>
    <w:rsid w:val="00C83AC9"/>
    <w:rsid w:val="00C86362"/>
    <w:rsid w:val="00CA47B3"/>
    <w:rsid w:val="00CB3C7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54BB7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5582"/>
    <w:rsid w:val="00F12A95"/>
    <w:rsid w:val="00F26D3A"/>
    <w:rsid w:val="00F50F98"/>
    <w:rsid w:val="00F647FC"/>
    <w:rsid w:val="00F72909"/>
    <w:rsid w:val="00F87B93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0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388</Words>
  <Characters>2213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2026-05-19T06:11:00Z</cp:lastPrinted>
  <dcterms:created xsi:type="dcterms:W3CDTF">2026-04-24T13:19:00Z</dcterms:created>
  <dcterms:modified xsi:type="dcterms:W3CDTF">2026-06-10T10:34:00Z</dcterms:modified>
</cp:coreProperties>
</file>