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6D" w:rsidRDefault="00041D6D" w:rsidP="007D2E5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2600530" r:id="rId5"/>
        </w:object>
      </w:r>
    </w:p>
    <w:p w:rsidR="00041D6D" w:rsidRPr="00272F1A" w:rsidRDefault="00041D6D" w:rsidP="007D2E5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041D6D" w:rsidRPr="00CA36B9" w:rsidRDefault="00041D6D" w:rsidP="007D2E5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041D6D" w:rsidRPr="00CA36B9" w:rsidRDefault="00041D6D" w:rsidP="007D2E5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041D6D" w:rsidRPr="00CA36B9" w:rsidRDefault="00041D6D" w:rsidP="007D2E5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041D6D" w:rsidRPr="00CA36B9" w:rsidRDefault="00041D6D" w:rsidP="007D2E5A">
      <w:pPr>
        <w:spacing w:after="0" w:line="240" w:lineRule="auto"/>
        <w:jc w:val="right"/>
        <w:rPr>
          <w:rFonts w:ascii="Times New Roman" w:hAnsi="Times New Roman"/>
        </w:rPr>
      </w:pPr>
    </w:p>
    <w:p w:rsidR="00041D6D" w:rsidRPr="00CA36B9" w:rsidRDefault="00041D6D" w:rsidP="007D2E5A">
      <w:pPr>
        <w:spacing w:after="0" w:line="240" w:lineRule="auto"/>
        <w:jc w:val="right"/>
        <w:rPr>
          <w:rFonts w:ascii="Times New Roman" w:hAnsi="Times New Roman"/>
        </w:rPr>
      </w:pPr>
    </w:p>
    <w:p w:rsidR="00041D6D" w:rsidRPr="00CA36B9" w:rsidRDefault="00041D6D" w:rsidP="007D2E5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41D6D" w:rsidRPr="00CA36B9" w:rsidRDefault="00041D6D" w:rsidP="007D2E5A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041D6D" w:rsidRPr="00CA36B9" w:rsidRDefault="00041D6D" w:rsidP="007D2E5A">
      <w:pPr>
        <w:spacing w:after="0" w:line="240" w:lineRule="auto"/>
        <w:rPr>
          <w:rFonts w:ascii="Times New Roman" w:hAnsi="Times New Roman"/>
          <w:b/>
        </w:rPr>
      </w:pPr>
    </w:p>
    <w:p w:rsidR="00041D6D" w:rsidRDefault="00041D6D" w:rsidP="007D2E5A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  </w:t>
      </w:r>
      <w:r w:rsidRPr="00CA36B9">
        <w:rPr>
          <w:rFonts w:ascii="Times New Roman" w:hAnsi="Times New Roman"/>
        </w:rPr>
        <w:t xml:space="preserve">              м. Кіцмань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  <w:b/>
        </w:rPr>
        <w:t>№ 166/4</w:t>
      </w:r>
    </w:p>
    <w:p w:rsidR="00041D6D" w:rsidRDefault="00041D6D" w:rsidP="007D2E5A">
      <w:pPr>
        <w:spacing w:after="0" w:line="240" w:lineRule="auto"/>
        <w:rPr>
          <w:b/>
          <w:bCs/>
        </w:rPr>
      </w:pPr>
    </w:p>
    <w:p w:rsidR="00041D6D" w:rsidRDefault="00041D6D" w:rsidP="007D2E5A">
      <w:pPr>
        <w:spacing w:after="0" w:line="240" w:lineRule="auto"/>
        <w:jc w:val="both"/>
        <w:rPr>
          <w:rStyle w:val="a"/>
          <w:b/>
          <w:bCs/>
          <w:sz w:val="24"/>
          <w:szCs w:val="24"/>
        </w:rPr>
      </w:pPr>
      <w:r w:rsidRPr="00390F4A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041D6D" w:rsidRDefault="00041D6D" w:rsidP="007D2E5A">
      <w:pPr>
        <w:spacing w:after="0" w:line="240" w:lineRule="auto"/>
        <w:jc w:val="both"/>
        <w:rPr>
          <w:rStyle w:val="a"/>
          <w:b/>
          <w:bCs/>
          <w:sz w:val="24"/>
          <w:szCs w:val="24"/>
        </w:rPr>
      </w:pPr>
      <w:r w:rsidRPr="00390F4A">
        <w:rPr>
          <w:rStyle w:val="a"/>
          <w:b/>
          <w:bCs/>
          <w:sz w:val="24"/>
          <w:szCs w:val="24"/>
        </w:rPr>
        <w:t xml:space="preserve">квартири № 1, розташованої за адресою: </w:t>
      </w:r>
    </w:p>
    <w:p w:rsidR="00041D6D" w:rsidRDefault="00041D6D" w:rsidP="007D2E5A">
      <w:pPr>
        <w:spacing w:after="0" w:line="240" w:lineRule="auto"/>
        <w:jc w:val="both"/>
        <w:rPr>
          <w:rStyle w:val="a"/>
          <w:b/>
          <w:bCs/>
          <w:sz w:val="24"/>
          <w:szCs w:val="24"/>
        </w:rPr>
      </w:pPr>
      <w:r w:rsidRPr="00390F4A">
        <w:rPr>
          <w:rStyle w:val="a"/>
          <w:b/>
          <w:bCs/>
          <w:sz w:val="24"/>
          <w:szCs w:val="24"/>
        </w:rPr>
        <w:t xml:space="preserve">вул. </w:t>
      </w:r>
      <w:r>
        <w:rPr>
          <w:rStyle w:val="a"/>
          <w:b/>
          <w:bCs/>
          <w:sz w:val="24"/>
          <w:szCs w:val="24"/>
        </w:rPr>
        <w:t>АДРЕСА 1</w:t>
      </w:r>
      <w:r w:rsidRPr="00390F4A">
        <w:rPr>
          <w:rStyle w:val="a"/>
          <w:b/>
          <w:bCs/>
          <w:sz w:val="24"/>
          <w:szCs w:val="24"/>
        </w:rPr>
        <w:t xml:space="preserve">, м. Кіцмань між </w:t>
      </w:r>
    </w:p>
    <w:p w:rsidR="00041D6D" w:rsidRDefault="00041D6D" w:rsidP="007D2E5A">
      <w:pPr>
        <w:spacing w:after="0" w:line="240" w:lineRule="auto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1, 10 липня 19**</w:t>
      </w:r>
      <w:r w:rsidRPr="00390F4A">
        <w:rPr>
          <w:rStyle w:val="a"/>
          <w:b/>
          <w:bCs/>
          <w:sz w:val="24"/>
          <w:szCs w:val="24"/>
        </w:rPr>
        <w:t xml:space="preserve"> року народження </w:t>
      </w:r>
    </w:p>
    <w:p w:rsidR="00041D6D" w:rsidRDefault="00041D6D" w:rsidP="007D2E5A">
      <w:pPr>
        <w:spacing w:after="0" w:line="240" w:lineRule="auto"/>
        <w:jc w:val="both"/>
        <w:rPr>
          <w:rStyle w:val="a"/>
          <w:b/>
          <w:bCs/>
          <w:sz w:val="24"/>
          <w:szCs w:val="24"/>
        </w:rPr>
      </w:pPr>
      <w:r w:rsidRPr="00390F4A">
        <w:rPr>
          <w:rStyle w:val="a"/>
          <w:b/>
          <w:bCs/>
          <w:sz w:val="24"/>
          <w:szCs w:val="24"/>
        </w:rPr>
        <w:t xml:space="preserve">та </w:t>
      </w:r>
      <w:r>
        <w:rPr>
          <w:rStyle w:val="a"/>
          <w:b/>
          <w:bCs/>
          <w:sz w:val="24"/>
          <w:szCs w:val="24"/>
        </w:rPr>
        <w:t>ОСОБА 2</w:t>
      </w:r>
      <w:r w:rsidRPr="00390F4A">
        <w:rPr>
          <w:rStyle w:val="a"/>
          <w:b/>
          <w:bCs/>
          <w:sz w:val="24"/>
          <w:szCs w:val="24"/>
        </w:rPr>
        <w:t xml:space="preserve">, </w:t>
      </w:r>
    </w:p>
    <w:p w:rsidR="00041D6D" w:rsidRDefault="00041D6D" w:rsidP="007D2E5A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90F4A">
        <w:rPr>
          <w:rStyle w:val="a"/>
          <w:b/>
          <w:bCs/>
          <w:sz w:val="24"/>
          <w:szCs w:val="24"/>
        </w:rPr>
        <w:t>30 грудня 19</w:t>
      </w:r>
      <w:r>
        <w:rPr>
          <w:rStyle w:val="a"/>
          <w:b/>
          <w:bCs/>
          <w:sz w:val="24"/>
          <w:szCs w:val="24"/>
        </w:rPr>
        <w:t>**</w:t>
      </w:r>
      <w:r w:rsidRPr="00390F4A">
        <w:rPr>
          <w:rStyle w:val="a"/>
          <w:b/>
          <w:bCs/>
          <w:sz w:val="24"/>
          <w:szCs w:val="24"/>
        </w:rPr>
        <w:t xml:space="preserve"> року народження, мешканцями</w:t>
      </w:r>
      <w:r>
        <w:rPr>
          <w:rStyle w:val="a"/>
          <w:b/>
          <w:bCs/>
          <w:sz w:val="24"/>
          <w:szCs w:val="24"/>
        </w:rPr>
        <w:t xml:space="preserve"> м. Кіцмань</w:t>
      </w:r>
    </w:p>
    <w:p w:rsidR="00041D6D" w:rsidRDefault="00041D6D" w:rsidP="007D2E5A">
      <w:pPr>
        <w:spacing w:after="0" w:line="240" w:lineRule="auto"/>
        <w:rPr>
          <w:b/>
          <w:bCs/>
        </w:rPr>
      </w:pPr>
    </w:p>
    <w:p w:rsidR="00041D6D" w:rsidRDefault="00041D6D" w:rsidP="007D2E5A">
      <w:pPr>
        <w:spacing w:after="0" w:line="240" w:lineRule="auto"/>
        <w:rPr>
          <w:b/>
          <w:bCs/>
        </w:rPr>
      </w:pPr>
    </w:p>
    <w:p w:rsidR="00041D6D" w:rsidRPr="00D87650" w:rsidRDefault="00041D6D" w:rsidP="007D2E5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 липня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29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3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 xml:space="preserve">6 </w:t>
      </w:r>
      <w:r w:rsidRPr="00C3646B">
        <w:rPr>
          <w:rStyle w:val="a"/>
          <w:sz w:val="24"/>
          <w:szCs w:val="24"/>
        </w:rPr>
        <w:t xml:space="preserve">№ </w:t>
      </w:r>
      <w:r>
        <w:rPr>
          <w:rStyle w:val="a"/>
          <w:sz w:val="24"/>
          <w:szCs w:val="24"/>
        </w:rPr>
        <w:t>101,</w:t>
      </w:r>
      <w:r w:rsidRPr="0029570E">
        <w:rPr>
          <w:rStyle w:val="a"/>
          <w:sz w:val="24"/>
          <w:szCs w:val="24"/>
        </w:rPr>
        <w:t xml:space="preserve">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31.03.2026 № 3,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041D6D" w:rsidRPr="00D87650" w:rsidRDefault="00041D6D" w:rsidP="007D2E5A">
      <w:pPr>
        <w:pStyle w:val="10"/>
        <w:jc w:val="both"/>
        <w:rPr>
          <w:rFonts w:ascii="Times New Roman" w:hAnsi="Times New Roman"/>
          <w:b/>
          <w:szCs w:val="24"/>
        </w:rPr>
      </w:pPr>
    </w:p>
    <w:p w:rsidR="00041D6D" w:rsidRPr="00003498" w:rsidRDefault="00041D6D" w:rsidP="007D2E5A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041D6D" w:rsidRPr="005D4662" w:rsidRDefault="00041D6D" w:rsidP="007D2E5A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041D6D" w:rsidRPr="00C3646B" w:rsidRDefault="00041D6D" w:rsidP="007D2E5A">
      <w:pPr>
        <w:spacing w:after="0" w:line="240" w:lineRule="auto"/>
        <w:jc w:val="both"/>
        <w:rPr>
          <w:rStyle w:val="a"/>
          <w:sz w:val="24"/>
          <w:szCs w:val="24"/>
        </w:rPr>
      </w:pPr>
      <w:r w:rsidRPr="005D4662">
        <w:rPr>
          <w:rFonts w:ascii="Times New Roman" w:hAnsi="Times New Roman"/>
        </w:rPr>
        <w:t xml:space="preserve">           </w:t>
      </w:r>
      <w:r w:rsidRPr="0029570E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C3646B">
        <w:rPr>
          <w:rStyle w:val="a"/>
          <w:sz w:val="24"/>
          <w:szCs w:val="24"/>
        </w:rPr>
        <w:t xml:space="preserve">квартири № 1, розташованої за адресою: вул. </w:t>
      </w:r>
      <w:r>
        <w:rPr>
          <w:rStyle w:val="a"/>
          <w:sz w:val="24"/>
          <w:szCs w:val="24"/>
        </w:rPr>
        <w:t>АДРЕСА 1</w:t>
      </w:r>
      <w:r w:rsidRPr="00C3646B">
        <w:rPr>
          <w:rStyle w:val="a"/>
          <w:sz w:val="24"/>
          <w:szCs w:val="24"/>
        </w:rPr>
        <w:t xml:space="preserve">, м. Кіцмань між </w:t>
      </w:r>
      <w:r>
        <w:rPr>
          <w:rStyle w:val="a"/>
          <w:sz w:val="24"/>
          <w:szCs w:val="24"/>
        </w:rPr>
        <w:t>ОСОБА 1</w:t>
      </w:r>
      <w:r w:rsidRPr="00C3646B">
        <w:rPr>
          <w:rStyle w:val="a"/>
          <w:sz w:val="24"/>
          <w:szCs w:val="24"/>
        </w:rPr>
        <w:t>, 10 липня 19</w:t>
      </w:r>
      <w:r>
        <w:rPr>
          <w:rStyle w:val="a"/>
          <w:sz w:val="24"/>
          <w:szCs w:val="24"/>
        </w:rPr>
        <w:t>**</w:t>
      </w:r>
      <w:r w:rsidRPr="00C3646B">
        <w:rPr>
          <w:rStyle w:val="a"/>
          <w:sz w:val="24"/>
          <w:szCs w:val="24"/>
        </w:rPr>
        <w:t xml:space="preserve"> року народження та </w:t>
      </w:r>
      <w:r>
        <w:rPr>
          <w:rStyle w:val="a"/>
          <w:sz w:val="24"/>
          <w:szCs w:val="24"/>
        </w:rPr>
        <w:t>ОСОБА 2</w:t>
      </w:r>
      <w:r w:rsidRPr="00C3646B">
        <w:rPr>
          <w:rStyle w:val="a"/>
          <w:sz w:val="24"/>
          <w:szCs w:val="24"/>
        </w:rPr>
        <w:t>, 30 грудня 19</w:t>
      </w:r>
      <w:r>
        <w:rPr>
          <w:rStyle w:val="a"/>
          <w:sz w:val="24"/>
          <w:szCs w:val="24"/>
        </w:rPr>
        <w:t>**</w:t>
      </w:r>
      <w:r w:rsidRPr="00C3646B">
        <w:rPr>
          <w:rStyle w:val="a"/>
          <w:sz w:val="24"/>
          <w:szCs w:val="24"/>
        </w:rPr>
        <w:t xml:space="preserve"> року народження, мешканцями м. Кіцмань.</w:t>
      </w:r>
    </w:p>
    <w:p w:rsidR="00041D6D" w:rsidRPr="001448B6" w:rsidRDefault="00041D6D" w:rsidP="007D2E5A">
      <w:pPr>
        <w:spacing w:after="0" w:line="240" w:lineRule="auto"/>
        <w:jc w:val="both"/>
        <w:rPr>
          <w:rStyle w:val="a"/>
          <w:sz w:val="24"/>
          <w:szCs w:val="24"/>
        </w:rPr>
      </w:pPr>
    </w:p>
    <w:p w:rsidR="00041D6D" w:rsidRPr="0029570E" w:rsidRDefault="00041D6D" w:rsidP="007D2E5A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2. </w:t>
      </w:r>
      <w:r w:rsidRPr="0029570E">
        <w:rPr>
          <w:rStyle w:val="a"/>
          <w:sz w:val="24"/>
          <w:szCs w:val="24"/>
        </w:rPr>
        <w:t>У зв'язку з тим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що в </w:t>
      </w:r>
      <w:r>
        <w:rPr>
          <w:rStyle w:val="a"/>
          <w:sz w:val="24"/>
          <w:szCs w:val="24"/>
        </w:rPr>
        <w:t>квартирі</w:t>
      </w:r>
      <w:r w:rsidRPr="0029570E">
        <w:rPr>
          <w:rStyle w:val="a"/>
          <w:sz w:val="24"/>
          <w:szCs w:val="24"/>
        </w:rPr>
        <w:t xml:space="preserve"> зареєстрован</w:t>
      </w:r>
      <w:r>
        <w:rPr>
          <w:rStyle w:val="a"/>
          <w:sz w:val="24"/>
          <w:szCs w:val="24"/>
        </w:rPr>
        <w:t>а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малолітня ОСОБА 3, 19 березня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041D6D" w:rsidRPr="00020832" w:rsidRDefault="00041D6D" w:rsidP="007D2E5A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</w:p>
    <w:p w:rsidR="00041D6D" w:rsidRPr="00020832" w:rsidRDefault="00041D6D" w:rsidP="007D2E5A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>малолітньої ОСОБА 3, 19 березня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</w:t>
      </w:r>
      <w:r>
        <w:rPr>
          <w:rStyle w:val="a"/>
          <w:sz w:val="24"/>
          <w:szCs w:val="24"/>
        </w:rPr>
        <w:t>батька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041D6D" w:rsidRDefault="00041D6D" w:rsidP="007D2E5A">
      <w:pPr>
        <w:spacing w:after="0" w:line="240" w:lineRule="auto"/>
        <w:jc w:val="both"/>
        <w:rPr>
          <w:rFonts w:ascii="Times New Roman" w:hAnsi="Times New Roman"/>
        </w:rPr>
      </w:pPr>
    </w:p>
    <w:p w:rsidR="00041D6D" w:rsidRPr="005D4662" w:rsidRDefault="00041D6D" w:rsidP="007D2E5A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041D6D" w:rsidRDefault="00041D6D" w:rsidP="007D2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041D6D" w:rsidRDefault="00041D6D" w:rsidP="007D2E5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041D6D" w:rsidRPr="00146014" w:rsidRDefault="00041D6D" w:rsidP="007D2E5A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041D6D" w:rsidRDefault="00041D6D" w:rsidP="007D2E5A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041D6D" w:rsidSect="00272F1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116"/>
    <w:rsid w:val="00000075"/>
    <w:rsid w:val="00003498"/>
    <w:rsid w:val="00020832"/>
    <w:rsid w:val="00041D6D"/>
    <w:rsid w:val="000720AE"/>
    <w:rsid w:val="000C0E8F"/>
    <w:rsid w:val="000D6E6E"/>
    <w:rsid w:val="00102E17"/>
    <w:rsid w:val="001448B6"/>
    <w:rsid w:val="00146014"/>
    <w:rsid w:val="00183CE0"/>
    <w:rsid w:val="002536A0"/>
    <w:rsid w:val="00272F1A"/>
    <w:rsid w:val="0029570E"/>
    <w:rsid w:val="002C2DA9"/>
    <w:rsid w:val="002D0895"/>
    <w:rsid w:val="002D6F36"/>
    <w:rsid w:val="0036405B"/>
    <w:rsid w:val="00377639"/>
    <w:rsid w:val="00390F4A"/>
    <w:rsid w:val="004410E6"/>
    <w:rsid w:val="004477A7"/>
    <w:rsid w:val="00473795"/>
    <w:rsid w:val="005C2394"/>
    <w:rsid w:val="005D4662"/>
    <w:rsid w:val="005D6BED"/>
    <w:rsid w:val="006166FD"/>
    <w:rsid w:val="00681CDA"/>
    <w:rsid w:val="00747258"/>
    <w:rsid w:val="007C2FF7"/>
    <w:rsid w:val="007D2E5A"/>
    <w:rsid w:val="007D66A4"/>
    <w:rsid w:val="00844F2D"/>
    <w:rsid w:val="00957E7A"/>
    <w:rsid w:val="00A21475"/>
    <w:rsid w:val="00A413DF"/>
    <w:rsid w:val="00A53CC1"/>
    <w:rsid w:val="00A70849"/>
    <w:rsid w:val="00A9788C"/>
    <w:rsid w:val="00AB7B56"/>
    <w:rsid w:val="00AD0CE6"/>
    <w:rsid w:val="00B11116"/>
    <w:rsid w:val="00B33B5E"/>
    <w:rsid w:val="00B60864"/>
    <w:rsid w:val="00C3646B"/>
    <w:rsid w:val="00CA36B9"/>
    <w:rsid w:val="00D11FEA"/>
    <w:rsid w:val="00D87650"/>
    <w:rsid w:val="00DA7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D2E5A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111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1111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111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111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111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111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1111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111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111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1111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1111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1111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1111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1111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1111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B1111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B1111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1111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B1111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B1111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B1111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1111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B11116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B1111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B11116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B1111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B1111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B1111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B1111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7D2E5A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7D2E5A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7D2E5A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D2E5A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D2E5A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7D2E5A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7D2E5A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7D2E5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328</Words>
  <Characters>1875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Frime2</dc:creator>
  <cp:keywords/>
  <dc:description/>
  <cp:lastModifiedBy>пк</cp:lastModifiedBy>
  <cp:revision>6</cp:revision>
  <cp:lastPrinted>2026-05-14T12:07:00Z</cp:lastPrinted>
  <dcterms:created xsi:type="dcterms:W3CDTF">2026-04-22T05:32:00Z</dcterms:created>
  <dcterms:modified xsi:type="dcterms:W3CDTF">2026-06-10T09:42:00Z</dcterms:modified>
</cp:coreProperties>
</file>