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95C" w:rsidRDefault="0029395C" w:rsidP="00A66FF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42599367" r:id="rId5"/>
        </w:object>
      </w:r>
    </w:p>
    <w:p w:rsidR="0029395C" w:rsidRPr="0052733F" w:rsidRDefault="0029395C" w:rsidP="00A66FF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29395C" w:rsidRPr="00CA36B9" w:rsidRDefault="0029395C" w:rsidP="00A66FF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29395C" w:rsidRPr="00CA36B9" w:rsidRDefault="0029395C" w:rsidP="00A66FF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29395C" w:rsidRPr="00CA36B9" w:rsidRDefault="0029395C" w:rsidP="00A66FF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29395C" w:rsidRPr="00CA36B9" w:rsidRDefault="0029395C" w:rsidP="00A66FFD">
      <w:pPr>
        <w:spacing w:after="0" w:line="240" w:lineRule="auto"/>
        <w:jc w:val="right"/>
        <w:rPr>
          <w:rFonts w:ascii="Times New Roman" w:hAnsi="Times New Roman"/>
        </w:rPr>
      </w:pPr>
    </w:p>
    <w:p w:rsidR="0029395C" w:rsidRPr="00CA36B9" w:rsidRDefault="0029395C" w:rsidP="00A66FFD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29395C" w:rsidRPr="00CA36B9" w:rsidRDefault="0029395C" w:rsidP="00A66FF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29395C" w:rsidRPr="00CA36B9" w:rsidRDefault="0029395C" w:rsidP="00A66FF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29395C" w:rsidRPr="00CA36B9" w:rsidRDefault="0029395C" w:rsidP="00A66FFD">
      <w:pPr>
        <w:spacing w:after="0" w:line="240" w:lineRule="auto"/>
        <w:rPr>
          <w:rFonts w:ascii="Times New Roman" w:hAnsi="Times New Roman"/>
          <w:b/>
        </w:rPr>
      </w:pPr>
    </w:p>
    <w:p w:rsidR="0029395C" w:rsidRDefault="0029395C" w:rsidP="00A66FF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13 травня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 xml:space="preserve">          </w:t>
      </w:r>
      <w:r w:rsidRPr="00CA36B9">
        <w:rPr>
          <w:rFonts w:ascii="Times New Roman" w:hAnsi="Times New Roman"/>
        </w:rPr>
        <w:t xml:space="preserve">             м. Кіцмань                          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              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164/4</w:t>
      </w:r>
    </w:p>
    <w:p w:rsidR="0029395C" w:rsidRDefault="0029395C" w:rsidP="00A66FFD">
      <w:pPr>
        <w:spacing w:after="0" w:line="240" w:lineRule="auto"/>
        <w:rPr>
          <w:rFonts w:ascii="Times New Roman" w:hAnsi="Times New Roman"/>
          <w:b/>
        </w:rPr>
      </w:pPr>
    </w:p>
    <w:p w:rsidR="0029395C" w:rsidRDefault="0029395C" w:rsidP="00A66F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263324">
        <w:rPr>
          <w:rStyle w:val="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:rsidR="0029395C" w:rsidRDefault="0029395C" w:rsidP="00A66F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263324">
        <w:rPr>
          <w:rStyle w:val="a"/>
          <w:b/>
          <w:bCs/>
          <w:sz w:val="24"/>
          <w:szCs w:val="24"/>
        </w:rPr>
        <w:t>житлового будинку і земельної ділянки площею 0,2500 га</w:t>
      </w:r>
    </w:p>
    <w:p w:rsidR="0029395C" w:rsidRDefault="0029395C" w:rsidP="00A66F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263324">
        <w:rPr>
          <w:rStyle w:val="a"/>
          <w:b/>
          <w:bCs/>
          <w:sz w:val="24"/>
          <w:szCs w:val="24"/>
        </w:rPr>
        <w:t xml:space="preserve">для будівництва і обслуговування житлового будинку, </w:t>
      </w:r>
    </w:p>
    <w:p w:rsidR="0029395C" w:rsidRDefault="0029395C" w:rsidP="00A66F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263324">
        <w:rPr>
          <w:rStyle w:val="a"/>
          <w:b/>
          <w:bCs/>
          <w:sz w:val="24"/>
          <w:szCs w:val="24"/>
        </w:rPr>
        <w:t xml:space="preserve">господарських будівель і споруд (присадибна ділянка), </w:t>
      </w:r>
    </w:p>
    <w:p w:rsidR="0029395C" w:rsidRDefault="0029395C" w:rsidP="00A66F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263324">
        <w:rPr>
          <w:rStyle w:val="a"/>
          <w:b/>
          <w:bCs/>
          <w:sz w:val="24"/>
          <w:szCs w:val="24"/>
        </w:rPr>
        <w:t xml:space="preserve">розташованих за адресою: вул. </w:t>
      </w:r>
      <w:r>
        <w:rPr>
          <w:rStyle w:val="a"/>
          <w:b/>
          <w:bCs/>
          <w:sz w:val="24"/>
          <w:szCs w:val="24"/>
        </w:rPr>
        <w:t>АДРЕСА 1</w:t>
      </w:r>
      <w:r w:rsidRPr="00263324">
        <w:rPr>
          <w:rStyle w:val="a"/>
          <w:b/>
          <w:bCs/>
          <w:sz w:val="24"/>
          <w:szCs w:val="24"/>
        </w:rPr>
        <w:t xml:space="preserve">, с. Шипинці </w:t>
      </w:r>
    </w:p>
    <w:p w:rsidR="0029395C" w:rsidRDefault="0029395C" w:rsidP="00A66F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263324">
        <w:rPr>
          <w:rStyle w:val="a"/>
          <w:b/>
          <w:bCs/>
          <w:sz w:val="24"/>
          <w:szCs w:val="24"/>
        </w:rPr>
        <w:t xml:space="preserve">між </w:t>
      </w:r>
      <w:r>
        <w:rPr>
          <w:rStyle w:val="a"/>
          <w:b/>
          <w:bCs/>
          <w:sz w:val="24"/>
          <w:szCs w:val="24"/>
        </w:rPr>
        <w:t>ОСОБА 1</w:t>
      </w:r>
      <w:r w:rsidRPr="00263324">
        <w:rPr>
          <w:rStyle w:val="a"/>
          <w:b/>
          <w:bCs/>
          <w:sz w:val="24"/>
          <w:szCs w:val="24"/>
        </w:rPr>
        <w:t>, 08 серпня 19</w:t>
      </w:r>
      <w:r>
        <w:rPr>
          <w:rStyle w:val="a"/>
          <w:b/>
          <w:bCs/>
          <w:sz w:val="24"/>
          <w:szCs w:val="24"/>
        </w:rPr>
        <w:t>**</w:t>
      </w:r>
      <w:r w:rsidRPr="00263324">
        <w:rPr>
          <w:rStyle w:val="a"/>
          <w:b/>
          <w:bCs/>
          <w:sz w:val="24"/>
          <w:szCs w:val="24"/>
        </w:rPr>
        <w:t xml:space="preserve"> року народження </w:t>
      </w:r>
    </w:p>
    <w:p w:rsidR="0029395C" w:rsidRDefault="0029395C" w:rsidP="00A66FF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263324">
        <w:rPr>
          <w:rStyle w:val="a"/>
          <w:b/>
          <w:bCs/>
          <w:sz w:val="24"/>
          <w:szCs w:val="24"/>
        </w:rPr>
        <w:t xml:space="preserve">та </w:t>
      </w:r>
      <w:r>
        <w:rPr>
          <w:rStyle w:val="a"/>
          <w:b/>
          <w:bCs/>
          <w:sz w:val="24"/>
          <w:szCs w:val="24"/>
        </w:rPr>
        <w:t>ОСОБА 2</w:t>
      </w:r>
      <w:r w:rsidRPr="00263324">
        <w:rPr>
          <w:rStyle w:val="a"/>
          <w:b/>
          <w:bCs/>
          <w:sz w:val="24"/>
          <w:szCs w:val="24"/>
        </w:rPr>
        <w:t>, 24 лютого 19</w:t>
      </w:r>
      <w:r>
        <w:rPr>
          <w:rStyle w:val="a"/>
          <w:b/>
          <w:bCs/>
          <w:sz w:val="24"/>
          <w:szCs w:val="24"/>
        </w:rPr>
        <w:t>**</w:t>
      </w:r>
      <w:r w:rsidRPr="00263324">
        <w:rPr>
          <w:rStyle w:val="a"/>
          <w:b/>
          <w:bCs/>
          <w:sz w:val="24"/>
          <w:szCs w:val="24"/>
        </w:rPr>
        <w:t xml:space="preserve"> року народження, </w:t>
      </w:r>
    </w:p>
    <w:p w:rsidR="0029395C" w:rsidRPr="00263324" w:rsidRDefault="0029395C" w:rsidP="00A66FFD">
      <w:pPr>
        <w:spacing w:after="0" w:line="240" w:lineRule="auto"/>
        <w:rPr>
          <w:rFonts w:ascii="Times New Roman" w:hAnsi="Times New Roman"/>
          <w:b/>
          <w:bCs/>
        </w:rPr>
      </w:pPr>
      <w:r w:rsidRPr="00263324">
        <w:rPr>
          <w:rStyle w:val="a"/>
          <w:b/>
          <w:bCs/>
          <w:sz w:val="24"/>
          <w:szCs w:val="24"/>
        </w:rPr>
        <w:t>мешканцями с. Шипинці</w:t>
      </w:r>
    </w:p>
    <w:p w:rsidR="0029395C" w:rsidRDefault="0029395C" w:rsidP="00A66FF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9395C" w:rsidRPr="00D87650" w:rsidRDefault="0029395C" w:rsidP="00A66FFD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</w:t>
      </w:r>
      <w:r w:rsidRPr="008C5007">
        <w:rPr>
          <w:rStyle w:val="a"/>
          <w:sz w:val="24"/>
          <w:szCs w:val="24"/>
        </w:rPr>
        <w:t xml:space="preserve">заяву гр. </w:t>
      </w:r>
      <w:r>
        <w:rPr>
          <w:rStyle w:val="a"/>
          <w:sz w:val="24"/>
          <w:szCs w:val="24"/>
        </w:rPr>
        <w:t>ОСОБА 1</w:t>
      </w:r>
      <w:r w:rsidRPr="008C5007">
        <w:rPr>
          <w:rStyle w:val="a"/>
          <w:sz w:val="24"/>
          <w:szCs w:val="24"/>
        </w:rPr>
        <w:t>, 08 серпня 19</w:t>
      </w:r>
      <w:r>
        <w:rPr>
          <w:rStyle w:val="a"/>
          <w:sz w:val="24"/>
          <w:szCs w:val="24"/>
        </w:rPr>
        <w:t>**</w:t>
      </w:r>
      <w:r w:rsidRPr="008C5007">
        <w:rPr>
          <w:rStyle w:val="a"/>
          <w:sz w:val="24"/>
          <w:szCs w:val="24"/>
        </w:rPr>
        <w:t xml:space="preserve"> року народження від 27.03.2026 № 126</w:t>
      </w:r>
      <w:r>
        <w:rPr>
          <w:rStyle w:val="a"/>
          <w:sz w:val="24"/>
          <w:szCs w:val="24"/>
        </w:rPr>
        <w:t>,</w:t>
      </w:r>
      <w:r w:rsidRPr="0029570E">
        <w:rPr>
          <w:rStyle w:val="a"/>
          <w:sz w:val="24"/>
          <w:szCs w:val="24"/>
        </w:rPr>
        <w:t xml:space="preserve"> </w:t>
      </w:r>
      <w:r w:rsidRPr="000C0E8F">
        <w:rPr>
          <w:rStyle w:val="a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31.03.2026 № 6,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:rsidR="0029395C" w:rsidRPr="00D87650" w:rsidRDefault="0029395C" w:rsidP="00A66FFD">
      <w:pPr>
        <w:pStyle w:val="10"/>
        <w:jc w:val="both"/>
        <w:rPr>
          <w:rFonts w:ascii="Times New Roman" w:hAnsi="Times New Roman"/>
          <w:b/>
          <w:szCs w:val="24"/>
        </w:rPr>
      </w:pPr>
    </w:p>
    <w:p w:rsidR="0029395C" w:rsidRPr="00003498" w:rsidRDefault="0029395C" w:rsidP="00A66FFD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29395C" w:rsidRPr="005D4662" w:rsidRDefault="0029395C" w:rsidP="00A66FFD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29395C" w:rsidRPr="00A829EC" w:rsidRDefault="0029395C" w:rsidP="00A66FFD">
      <w:pPr>
        <w:spacing w:after="0" w:line="240" w:lineRule="auto"/>
        <w:jc w:val="both"/>
        <w:rPr>
          <w:rStyle w:val="a"/>
          <w:sz w:val="24"/>
          <w:szCs w:val="24"/>
        </w:rPr>
      </w:pPr>
      <w:r w:rsidRPr="005D4662">
        <w:rPr>
          <w:rFonts w:ascii="Times New Roman" w:hAnsi="Times New Roman"/>
        </w:rPr>
        <w:t xml:space="preserve">           </w:t>
      </w:r>
      <w:r w:rsidRPr="00A829EC">
        <w:rPr>
          <w:rStyle w:val="a"/>
          <w:sz w:val="24"/>
          <w:szCs w:val="24"/>
        </w:rPr>
        <w:t xml:space="preserve">1. Надати згоду на укладення договору дарування житлового будинку і земельної ділянки площею 0,2500 га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>
        <w:rPr>
          <w:rStyle w:val="a"/>
          <w:sz w:val="24"/>
          <w:szCs w:val="24"/>
        </w:rPr>
        <w:t>АДРЕСА 1</w:t>
      </w:r>
      <w:r w:rsidRPr="00A829EC">
        <w:rPr>
          <w:rStyle w:val="a"/>
          <w:sz w:val="24"/>
          <w:szCs w:val="24"/>
        </w:rPr>
        <w:t xml:space="preserve">, с. Шипинці між </w:t>
      </w:r>
      <w:r>
        <w:rPr>
          <w:rStyle w:val="a"/>
          <w:sz w:val="24"/>
          <w:szCs w:val="24"/>
        </w:rPr>
        <w:t>ОСОБА 1</w:t>
      </w:r>
      <w:r w:rsidRPr="00A829EC">
        <w:rPr>
          <w:rStyle w:val="a"/>
          <w:sz w:val="24"/>
          <w:szCs w:val="24"/>
        </w:rPr>
        <w:t>, 08 серпня 19</w:t>
      </w:r>
      <w:r>
        <w:rPr>
          <w:rStyle w:val="a"/>
          <w:sz w:val="24"/>
          <w:szCs w:val="24"/>
        </w:rPr>
        <w:t>**</w:t>
      </w:r>
      <w:r w:rsidRPr="00A829EC">
        <w:rPr>
          <w:rStyle w:val="a"/>
          <w:sz w:val="24"/>
          <w:szCs w:val="24"/>
        </w:rPr>
        <w:t xml:space="preserve"> року народження та </w:t>
      </w:r>
      <w:r>
        <w:rPr>
          <w:rStyle w:val="a"/>
          <w:sz w:val="24"/>
          <w:szCs w:val="24"/>
        </w:rPr>
        <w:t>ОСОБА 2</w:t>
      </w:r>
      <w:r w:rsidRPr="00A829EC">
        <w:rPr>
          <w:rStyle w:val="a"/>
          <w:sz w:val="24"/>
          <w:szCs w:val="24"/>
        </w:rPr>
        <w:t>, 24 лютого 19</w:t>
      </w:r>
      <w:r>
        <w:rPr>
          <w:rStyle w:val="a"/>
          <w:sz w:val="24"/>
          <w:szCs w:val="24"/>
        </w:rPr>
        <w:t>**</w:t>
      </w:r>
      <w:r w:rsidRPr="00A829EC">
        <w:rPr>
          <w:rStyle w:val="a"/>
          <w:sz w:val="24"/>
          <w:szCs w:val="24"/>
        </w:rPr>
        <w:t xml:space="preserve"> року народження, мешканцями с. Шипинці</w:t>
      </w:r>
      <w:r>
        <w:rPr>
          <w:rStyle w:val="a"/>
          <w:sz w:val="24"/>
          <w:szCs w:val="24"/>
        </w:rPr>
        <w:t>.</w:t>
      </w:r>
    </w:p>
    <w:p w:rsidR="0029395C" w:rsidRPr="0029570E" w:rsidRDefault="0029395C" w:rsidP="00A66FFD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2. </w:t>
      </w:r>
      <w:r w:rsidRPr="0029570E">
        <w:rPr>
          <w:rStyle w:val="a"/>
          <w:sz w:val="24"/>
          <w:szCs w:val="24"/>
        </w:rPr>
        <w:t>У зв'язку з тим</w:t>
      </w:r>
      <w:r>
        <w:rPr>
          <w:rStyle w:val="a"/>
          <w:sz w:val="24"/>
          <w:szCs w:val="24"/>
        </w:rPr>
        <w:t>,</w:t>
      </w:r>
      <w:r w:rsidRPr="0029570E">
        <w:rPr>
          <w:rStyle w:val="a"/>
          <w:sz w:val="24"/>
          <w:szCs w:val="24"/>
        </w:rPr>
        <w:t xml:space="preserve"> що в житловому будинку зареєстрован</w:t>
      </w:r>
      <w:r>
        <w:rPr>
          <w:rStyle w:val="a"/>
          <w:sz w:val="24"/>
          <w:szCs w:val="24"/>
        </w:rPr>
        <w:t>і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ють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малолітні ОСОБА 3, 17 жовтня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ОСОБА 4, 30 жовтня 20** року народження, </w:t>
      </w:r>
      <w:r w:rsidRPr="0029570E">
        <w:rPr>
          <w:rStyle w:val="a"/>
          <w:sz w:val="24"/>
          <w:szCs w:val="24"/>
        </w:rPr>
        <w:t>зберегти право користування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х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>.</w:t>
      </w:r>
    </w:p>
    <w:p w:rsidR="0029395C" w:rsidRPr="00020832" w:rsidRDefault="0029395C" w:rsidP="00A66FFD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3. 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>
        <w:rPr>
          <w:rStyle w:val="a"/>
          <w:sz w:val="24"/>
          <w:szCs w:val="24"/>
        </w:rPr>
        <w:t>малолітніх ОСОБА 3, 17 жовтня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ОСОБА 4, 30 жовтня 20** року народження</w:t>
      </w:r>
      <w:r w:rsidRPr="0029570E">
        <w:rPr>
          <w:rStyle w:val="a"/>
          <w:sz w:val="24"/>
          <w:szCs w:val="24"/>
        </w:rPr>
        <w:t xml:space="preserve">,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29395C" w:rsidRPr="005D4662" w:rsidRDefault="0029395C" w:rsidP="00A66FFD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29395C" w:rsidRDefault="0029395C" w:rsidP="00A66FF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29395C" w:rsidRPr="005D4662" w:rsidRDefault="0029395C" w:rsidP="00A66FF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29395C" w:rsidRPr="00146014" w:rsidRDefault="0029395C" w:rsidP="00A66FFD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29395C" w:rsidRDefault="0029395C" w:rsidP="00A66F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29395C" w:rsidRPr="0036405B" w:rsidRDefault="0029395C" w:rsidP="00A66FFD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29395C" w:rsidRPr="0036405B" w:rsidSect="003B53C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407"/>
    <w:rsid w:val="00000075"/>
    <w:rsid w:val="00003498"/>
    <w:rsid w:val="00020832"/>
    <w:rsid w:val="0002505E"/>
    <w:rsid w:val="00027E97"/>
    <w:rsid w:val="00045ED2"/>
    <w:rsid w:val="000A4F74"/>
    <w:rsid w:val="000C0E8F"/>
    <w:rsid w:val="00146014"/>
    <w:rsid w:val="00263324"/>
    <w:rsid w:val="002650B9"/>
    <w:rsid w:val="0029395C"/>
    <w:rsid w:val="0029570E"/>
    <w:rsid w:val="002B7D3F"/>
    <w:rsid w:val="002D6F36"/>
    <w:rsid w:val="0031707F"/>
    <w:rsid w:val="0036405B"/>
    <w:rsid w:val="003B21E1"/>
    <w:rsid w:val="003B53C4"/>
    <w:rsid w:val="00473795"/>
    <w:rsid w:val="0052733F"/>
    <w:rsid w:val="00585B50"/>
    <w:rsid w:val="005D4662"/>
    <w:rsid w:val="00737016"/>
    <w:rsid w:val="007C2FF7"/>
    <w:rsid w:val="007D66A4"/>
    <w:rsid w:val="008C5007"/>
    <w:rsid w:val="008D052E"/>
    <w:rsid w:val="00A413DF"/>
    <w:rsid w:val="00A60601"/>
    <w:rsid w:val="00A66FFD"/>
    <w:rsid w:val="00A829EC"/>
    <w:rsid w:val="00A91F1C"/>
    <w:rsid w:val="00AB7B56"/>
    <w:rsid w:val="00B03407"/>
    <w:rsid w:val="00B26277"/>
    <w:rsid w:val="00B43A1F"/>
    <w:rsid w:val="00C12724"/>
    <w:rsid w:val="00CA36B9"/>
    <w:rsid w:val="00CB08A9"/>
    <w:rsid w:val="00CF2D4A"/>
    <w:rsid w:val="00D2676B"/>
    <w:rsid w:val="00D87650"/>
    <w:rsid w:val="00E80CF5"/>
    <w:rsid w:val="00EC33CE"/>
    <w:rsid w:val="00ED44E3"/>
    <w:rsid w:val="00FF7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66FFD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0340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0340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03407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03407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03407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0340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0340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0340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0340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03407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03407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03407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03407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03407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0340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03407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0340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03407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B0340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B03407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B0340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0340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B03407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B03407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B03407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B03407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B0340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03407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B03407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A66FFD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A66FF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A66FFD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A66FFD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A66FFD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">
    <w:name w:val="Обычный3"/>
    <w:uiPriority w:val="99"/>
    <w:rsid w:val="00A66FF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66FFD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A66FF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1</Pages>
  <Words>385</Words>
  <Characters>2195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7</cp:revision>
  <cp:lastPrinted>2026-05-13T10:20:00Z</cp:lastPrinted>
  <dcterms:created xsi:type="dcterms:W3CDTF">2026-04-22T05:31:00Z</dcterms:created>
  <dcterms:modified xsi:type="dcterms:W3CDTF">2026-06-10T09:23:00Z</dcterms:modified>
</cp:coreProperties>
</file>