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ED6" w:rsidRDefault="008D3ED6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42599119" r:id="rId5"/>
        </w:object>
      </w:r>
    </w:p>
    <w:p w:rsidR="008D3ED6" w:rsidRPr="009341EA" w:rsidRDefault="008D3ED6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8D3ED6" w:rsidRPr="00CA36B9" w:rsidRDefault="008D3ED6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8D3ED6" w:rsidRPr="00CA36B9" w:rsidRDefault="008D3ED6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8D3ED6" w:rsidRPr="00CA36B9" w:rsidRDefault="008D3ED6" w:rsidP="00611F8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D3ED6" w:rsidRPr="00CA36B9" w:rsidRDefault="008D3ED6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8D3ED6" w:rsidRPr="00CA36B9" w:rsidRDefault="008D3ED6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8D3ED6" w:rsidRPr="00CA36B9" w:rsidRDefault="008D3ED6" w:rsidP="00611F8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8D3ED6" w:rsidRPr="00CA36B9" w:rsidRDefault="008D3ED6" w:rsidP="00611F85">
      <w:pPr>
        <w:spacing w:after="0" w:line="240" w:lineRule="auto"/>
        <w:rPr>
          <w:rFonts w:ascii="Times New Roman" w:hAnsi="Times New Roman"/>
          <w:b/>
        </w:rPr>
      </w:pPr>
    </w:p>
    <w:p w:rsidR="008D3ED6" w:rsidRDefault="008D3ED6" w:rsidP="00611F8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13 травня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        </w:t>
      </w:r>
      <w:r w:rsidRPr="00CA36B9">
        <w:rPr>
          <w:rFonts w:ascii="Times New Roman" w:hAnsi="Times New Roman"/>
        </w:rPr>
        <w:t xml:space="preserve">   м. Кіцмань         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  <w:b/>
        </w:rPr>
        <w:t>№ 162/4</w:t>
      </w:r>
    </w:p>
    <w:p w:rsidR="008D3ED6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Про утворення міждисциплінарних </w:t>
      </w: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команд для організації соціального </w:t>
      </w: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захисту дітей, які перебувають у </w:t>
      </w: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складних життєвих обставинах</w:t>
      </w: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та затвердження їх персонального складу</w:t>
      </w: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з числа суб’єктів організації</w:t>
      </w:r>
    </w:p>
    <w:p w:rsidR="008D3ED6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соціального захисту дітей даної категорії</w:t>
      </w: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611F85">
        <w:rPr>
          <w:rFonts w:ascii="Times New Roman" w:hAnsi="Times New Roman"/>
        </w:rPr>
        <w:t xml:space="preserve">Керуючись статтями 32, 34, 52, 73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«Про запобігання та протидію домашньому насильству», «Про соціальні послуги», </w:t>
      </w:r>
      <w:bookmarkStart w:id="0" w:name="_Hlk69460910"/>
      <w:r w:rsidRPr="00611F85">
        <w:rPr>
          <w:rFonts w:ascii="Times New Roman" w:hAnsi="Times New Roman"/>
        </w:rPr>
        <w:t>постановою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 w:rsidRPr="00611F85">
        <w:rPr>
          <w:rFonts w:ascii="Times New Roman" w:hAnsi="Times New Roman"/>
        </w:rPr>
        <w:t xml:space="preserve">,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611F85">
        <w:rPr>
          <w:rFonts w:ascii="Times New Roman" w:hAnsi="Times New Roman"/>
        </w:rPr>
        <w:t xml:space="preserve">рішенням виконавчого комітету Кіцманської міської ради від 15.12.2021 № 384/12, з метою забезпечення найкращих інтересів дітей, які перебувають у складних життєвих обставинах на території Кіцманської громади, виконавчий  комітет  міської ради </w:t>
      </w: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          </w:t>
      </w:r>
    </w:p>
    <w:p w:rsidR="008D3ED6" w:rsidRDefault="008D3ED6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 И Р І Ш И В:</w:t>
      </w:r>
    </w:p>
    <w:p w:rsidR="008D3ED6" w:rsidRPr="00611F85" w:rsidRDefault="008D3ED6" w:rsidP="00611F8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1. Утворити міждисциплінарні команди для організації соціального захисту дітей, які перебувають у складних життєвих обставинах на території Кіцманської громади.</w:t>
      </w: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2. Затвердити персональний склад міждисциплінарних команд з числа суб’єктів організації соціального захисту дітей, які перебувають у складних життєвих обставинах (додається).</w:t>
      </w: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3.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8D3ED6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4</w:t>
      </w:r>
      <w:r w:rsidRPr="00611F85">
        <w:rPr>
          <w:rFonts w:ascii="Times New Roman" w:hAnsi="Times New Roman"/>
          <w:lang w:val="ru-RU"/>
        </w:rPr>
        <w:t xml:space="preserve">. Контроль за виконанням </w:t>
      </w:r>
      <w:r w:rsidRPr="00611F85">
        <w:rPr>
          <w:rFonts w:ascii="Times New Roman" w:hAnsi="Times New Roman"/>
        </w:rPr>
        <w:t>цього</w:t>
      </w:r>
      <w:r w:rsidRPr="00611F85">
        <w:rPr>
          <w:rFonts w:ascii="Times New Roman" w:hAnsi="Times New Roman"/>
          <w:lang w:val="ru-RU"/>
        </w:rPr>
        <w:t xml:space="preserve"> рішення покласти на </w:t>
      </w:r>
      <w:r w:rsidRPr="00611F85">
        <w:rPr>
          <w:rFonts w:ascii="Times New Roman" w:hAnsi="Times New Roman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D3ED6" w:rsidRPr="00611F85" w:rsidRDefault="008D3ED6" w:rsidP="00611F85"/>
    <w:p w:rsidR="008D3ED6" w:rsidRPr="00611F85" w:rsidRDefault="008D3ED6" w:rsidP="00611F85">
      <w:pPr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Секретар міської ради                                                                       </w:t>
      </w:r>
      <w:r w:rsidRPr="00470F43">
        <w:rPr>
          <w:rFonts w:ascii="Times New Roman" w:hAnsi="Times New Roman"/>
          <w:b/>
        </w:rPr>
        <w:t xml:space="preserve">       </w:t>
      </w:r>
      <w:r w:rsidRPr="00611F85">
        <w:rPr>
          <w:rFonts w:ascii="Times New Roman" w:hAnsi="Times New Roman"/>
          <w:b/>
        </w:rPr>
        <w:t xml:space="preserve">        Іван СЕМЕНЮК</w:t>
      </w:r>
    </w:p>
    <w:p w:rsidR="008D3ED6" w:rsidRDefault="008D3ED6" w:rsidP="00611F85">
      <w:pPr>
        <w:rPr>
          <w:b/>
        </w:rPr>
      </w:pPr>
    </w:p>
    <w:p w:rsidR="008D3ED6" w:rsidRPr="00611F85" w:rsidRDefault="008D3ED6" w:rsidP="00611F85">
      <w:pPr>
        <w:rPr>
          <w:b/>
        </w:rPr>
      </w:pPr>
    </w:p>
    <w:p w:rsidR="008D3ED6" w:rsidRPr="00611F85" w:rsidRDefault="008D3ED6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Додаток</w:t>
      </w:r>
    </w:p>
    <w:p w:rsidR="008D3ED6" w:rsidRPr="00611F85" w:rsidRDefault="008D3ED6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 рішення виконавчого комітету</w:t>
      </w:r>
    </w:p>
    <w:p w:rsidR="008D3ED6" w:rsidRPr="00611F85" w:rsidRDefault="008D3ED6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Кіцманської міської ради</w:t>
      </w:r>
    </w:p>
    <w:p w:rsidR="008D3ED6" w:rsidRPr="00611F85" w:rsidRDefault="008D3ED6" w:rsidP="00470F43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>від  13.05.</w:t>
      </w:r>
      <w:r w:rsidRPr="00611F85">
        <w:rPr>
          <w:rFonts w:ascii="Times New Roman" w:hAnsi="Times New Roman"/>
        </w:rPr>
        <w:t>202</w:t>
      </w:r>
      <w:r>
        <w:rPr>
          <w:rFonts w:ascii="Times New Roman" w:hAnsi="Times New Roman"/>
        </w:rPr>
        <w:t>6 р. № 162/4</w:t>
      </w: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</w:rPr>
      </w:pPr>
    </w:p>
    <w:p w:rsidR="008D3ED6" w:rsidRDefault="008D3ED6" w:rsidP="00470F4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D3ED6" w:rsidRPr="00611F85" w:rsidRDefault="008D3ED6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ПЕРСОНАЛЬНИЙ СКЛАД</w:t>
      </w:r>
    </w:p>
    <w:p w:rsidR="008D3ED6" w:rsidRPr="00611F85" w:rsidRDefault="008D3ED6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міждисциплінарних команд з числа суб’єктів</w:t>
      </w:r>
    </w:p>
    <w:p w:rsidR="008D3ED6" w:rsidRPr="00611F85" w:rsidRDefault="008D3ED6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організації соціального захисту дітей,</w:t>
      </w:r>
    </w:p>
    <w:p w:rsidR="008D3ED6" w:rsidRPr="00611F85" w:rsidRDefault="008D3ED6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які перебувають у складних життєвих обставинах</w:t>
      </w: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</w:rPr>
      </w:pP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Cs/>
        </w:rPr>
        <w:t xml:space="preserve">1. </w:t>
      </w:r>
      <w:r w:rsidRPr="00611F85">
        <w:rPr>
          <w:rFonts w:ascii="Times New Roman" w:hAnsi="Times New Roman"/>
        </w:rPr>
        <w:t>Для організації соціального захисту малолітньо</w:t>
      </w:r>
      <w:r>
        <w:rPr>
          <w:rFonts w:ascii="Times New Roman" w:hAnsi="Times New Roman"/>
        </w:rPr>
        <w:t>ї ОСОБА 1</w:t>
      </w:r>
      <w:r w:rsidRPr="003C0236">
        <w:rPr>
          <w:rStyle w:val="a"/>
          <w:sz w:val="24"/>
          <w:szCs w:val="24"/>
        </w:rPr>
        <w:t>, 28 лютого 20</w:t>
      </w:r>
      <w:r>
        <w:rPr>
          <w:rStyle w:val="a"/>
          <w:sz w:val="24"/>
          <w:szCs w:val="24"/>
        </w:rPr>
        <w:t>**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3C0236">
        <w:rPr>
          <w:rFonts w:ascii="Times New Roman" w:hAnsi="Times New Roman"/>
        </w:rPr>
        <w:t xml:space="preserve">, мешканки с. Іванківці, вул. </w:t>
      </w:r>
      <w:r>
        <w:rPr>
          <w:rFonts w:ascii="Times New Roman" w:hAnsi="Times New Roman"/>
        </w:rPr>
        <w:t>АДРЕСА 1</w:t>
      </w:r>
      <w:r w:rsidRPr="00611F85">
        <w:rPr>
          <w:rFonts w:ascii="Times New Roman" w:hAnsi="Times New Roman"/>
        </w:rPr>
        <w:t>:</w:t>
      </w: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8D3ED6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8D3ED6" w:rsidRPr="00611F85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8D3ED6" w:rsidRDefault="008D3ED6" w:rsidP="00470F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Юлія ЦИГАНЮК </w:t>
      </w:r>
      <w:r w:rsidRPr="00611F85">
        <w:rPr>
          <w:rFonts w:ascii="Times New Roman" w:hAnsi="Times New Roman"/>
        </w:rPr>
        <w:t xml:space="preserve">- сімейний лікар </w:t>
      </w:r>
      <w:r>
        <w:rPr>
          <w:rFonts w:ascii="Times New Roman" w:hAnsi="Times New Roman"/>
        </w:rPr>
        <w:t>Іванківської АЗПСМ</w:t>
      </w:r>
      <w:r w:rsidRPr="00611F85">
        <w:rPr>
          <w:rFonts w:ascii="Times New Roman" w:hAnsi="Times New Roman"/>
        </w:rPr>
        <w:t>;</w:t>
      </w: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</w:rPr>
      </w:pPr>
      <w:r w:rsidRPr="00DA511A">
        <w:rPr>
          <w:rFonts w:ascii="Times New Roman" w:hAnsi="Times New Roman"/>
          <w:b/>
          <w:bCs/>
        </w:rPr>
        <w:t>Марина ФЕДОРЮК</w:t>
      </w:r>
      <w:r>
        <w:rPr>
          <w:rFonts w:ascii="Times New Roman" w:hAnsi="Times New Roman"/>
        </w:rPr>
        <w:t xml:space="preserve"> – директор Іванківської гімназії</w:t>
      </w:r>
    </w:p>
    <w:p w:rsidR="008D3ED6" w:rsidRPr="00611F85" w:rsidRDefault="008D3ED6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Анжеліка МАКСИМЮК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Іванківського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  <w:b/>
        </w:rPr>
      </w:pPr>
    </w:p>
    <w:p w:rsidR="008D3ED6" w:rsidRPr="00611F85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2.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11F85">
        <w:rPr>
          <w:rFonts w:ascii="Times New Roman" w:hAnsi="Times New Roman"/>
          <w:lang w:val="ru-RU"/>
        </w:rPr>
        <w:t>малолітньо</w:t>
      </w:r>
      <w:r>
        <w:rPr>
          <w:rFonts w:ascii="Times New Roman" w:hAnsi="Times New Roman"/>
          <w:lang w:val="ru-RU"/>
        </w:rPr>
        <w:t>ї</w:t>
      </w:r>
      <w:r w:rsidRPr="00611F85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ОСОБА 2</w:t>
      </w:r>
      <w:r w:rsidRPr="003C0236">
        <w:rPr>
          <w:rStyle w:val="a"/>
          <w:sz w:val="24"/>
          <w:szCs w:val="24"/>
        </w:rPr>
        <w:t>, 06 лютого 20</w:t>
      </w:r>
      <w:r>
        <w:rPr>
          <w:rStyle w:val="a"/>
          <w:sz w:val="24"/>
          <w:szCs w:val="24"/>
        </w:rPr>
        <w:t>**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611F85">
        <w:rPr>
          <w:rFonts w:ascii="Times New Roman" w:hAnsi="Times New Roman"/>
          <w:lang w:val="ru-RU"/>
        </w:rPr>
        <w:t xml:space="preserve">, </w:t>
      </w:r>
      <w:r w:rsidRPr="003C0236">
        <w:rPr>
          <w:rFonts w:ascii="Times New Roman" w:hAnsi="Times New Roman"/>
        </w:rPr>
        <w:t xml:space="preserve">мешканки с. Іванківці, вул. </w:t>
      </w:r>
      <w:r>
        <w:rPr>
          <w:rFonts w:ascii="Times New Roman" w:hAnsi="Times New Roman"/>
        </w:rPr>
        <w:t>АДРЕСА 2</w:t>
      </w:r>
      <w:r w:rsidRPr="00611F85">
        <w:rPr>
          <w:rFonts w:ascii="Times New Roman" w:hAnsi="Times New Roman"/>
        </w:rPr>
        <w:t>:</w:t>
      </w:r>
    </w:p>
    <w:p w:rsidR="008D3ED6" w:rsidRPr="00611F85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8D3ED6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8D3ED6" w:rsidRPr="00611F85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8D3ED6" w:rsidRPr="00611F85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8D3ED6" w:rsidRDefault="008D3ED6" w:rsidP="00DA511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Юлія ЦИГАНЮК </w:t>
      </w:r>
      <w:r w:rsidRPr="00611F85">
        <w:rPr>
          <w:rFonts w:ascii="Times New Roman" w:hAnsi="Times New Roman"/>
        </w:rPr>
        <w:t xml:space="preserve">- сімейний лікар </w:t>
      </w:r>
      <w:r>
        <w:rPr>
          <w:rFonts w:ascii="Times New Roman" w:hAnsi="Times New Roman"/>
        </w:rPr>
        <w:t>Іванківської АЗПСМ</w:t>
      </w:r>
      <w:r w:rsidRPr="00611F85">
        <w:rPr>
          <w:rFonts w:ascii="Times New Roman" w:hAnsi="Times New Roman"/>
        </w:rPr>
        <w:t>;</w:t>
      </w:r>
    </w:p>
    <w:p w:rsidR="008D3ED6" w:rsidRPr="00611F85" w:rsidRDefault="008D3ED6" w:rsidP="00DA511A">
      <w:pPr>
        <w:spacing w:after="0" w:line="240" w:lineRule="auto"/>
        <w:rPr>
          <w:rFonts w:ascii="Times New Roman" w:hAnsi="Times New Roman"/>
        </w:rPr>
      </w:pPr>
      <w:r w:rsidRPr="00DA511A">
        <w:rPr>
          <w:rFonts w:ascii="Times New Roman" w:hAnsi="Times New Roman"/>
          <w:b/>
          <w:bCs/>
        </w:rPr>
        <w:t>Марина ФЕДОРЮК</w:t>
      </w:r>
      <w:r>
        <w:rPr>
          <w:rFonts w:ascii="Times New Roman" w:hAnsi="Times New Roman"/>
        </w:rPr>
        <w:t xml:space="preserve"> – директор Іванківської гімназії</w:t>
      </w:r>
    </w:p>
    <w:p w:rsidR="008D3ED6" w:rsidRPr="00611F85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Анжеліка МАКСИМЮК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Іванківського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  <w:b/>
        </w:rPr>
      </w:pPr>
    </w:p>
    <w:p w:rsidR="008D3ED6" w:rsidRPr="00611F85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11F85">
        <w:rPr>
          <w:rFonts w:ascii="Times New Roman" w:hAnsi="Times New Roman"/>
          <w:lang w:val="ru-RU"/>
        </w:rPr>
        <w:t>малолітньо</w:t>
      </w:r>
      <w:r>
        <w:rPr>
          <w:rFonts w:ascii="Times New Roman" w:hAnsi="Times New Roman"/>
          <w:lang w:val="ru-RU"/>
        </w:rPr>
        <w:t>ї</w:t>
      </w:r>
      <w:r w:rsidRPr="00611F85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ОСОБА 3</w:t>
      </w:r>
      <w:r w:rsidRPr="003C0236">
        <w:rPr>
          <w:rStyle w:val="a"/>
          <w:sz w:val="24"/>
          <w:szCs w:val="24"/>
        </w:rPr>
        <w:t>, 12 грудня 20</w:t>
      </w:r>
      <w:r>
        <w:rPr>
          <w:rStyle w:val="a"/>
          <w:sz w:val="24"/>
          <w:szCs w:val="24"/>
        </w:rPr>
        <w:t>**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611F85">
        <w:rPr>
          <w:rFonts w:ascii="Times New Roman" w:hAnsi="Times New Roman"/>
          <w:lang w:val="ru-RU"/>
        </w:rPr>
        <w:t>, мешкан</w:t>
      </w:r>
      <w:r>
        <w:rPr>
          <w:rFonts w:ascii="Times New Roman" w:hAnsi="Times New Roman"/>
          <w:lang w:val="ru-RU"/>
        </w:rPr>
        <w:t>ки</w:t>
      </w:r>
      <w:r w:rsidRPr="00611F85">
        <w:rPr>
          <w:rFonts w:ascii="Times New Roman" w:hAnsi="Times New Roman"/>
          <w:lang w:val="ru-RU"/>
        </w:rPr>
        <w:t xml:space="preserve"> </w:t>
      </w:r>
      <w:r w:rsidRPr="003C0236">
        <w:rPr>
          <w:rFonts w:ascii="Times New Roman" w:hAnsi="Times New Roman"/>
        </w:rPr>
        <w:t xml:space="preserve">с. Іванківці, вул. </w:t>
      </w:r>
      <w:r>
        <w:rPr>
          <w:rFonts w:ascii="Times New Roman" w:hAnsi="Times New Roman"/>
        </w:rPr>
        <w:t>АДРЕСА 2</w:t>
      </w:r>
      <w:r w:rsidRPr="00611F85">
        <w:rPr>
          <w:rFonts w:ascii="Times New Roman" w:hAnsi="Times New Roman"/>
        </w:rPr>
        <w:t>:</w:t>
      </w:r>
    </w:p>
    <w:p w:rsidR="008D3ED6" w:rsidRPr="00611F85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8D3ED6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8D3ED6" w:rsidRPr="00611F85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8D3ED6" w:rsidRPr="00611F85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8D3ED6" w:rsidRDefault="008D3ED6" w:rsidP="00DA511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Юлія ЦИГАНЮК </w:t>
      </w:r>
      <w:r w:rsidRPr="00611F85">
        <w:rPr>
          <w:rFonts w:ascii="Times New Roman" w:hAnsi="Times New Roman"/>
        </w:rPr>
        <w:t xml:space="preserve">- сімейний лікар </w:t>
      </w:r>
      <w:r>
        <w:rPr>
          <w:rFonts w:ascii="Times New Roman" w:hAnsi="Times New Roman"/>
        </w:rPr>
        <w:t>Іванківської АЗПСМ</w:t>
      </w:r>
      <w:r w:rsidRPr="00611F85">
        <w:rPr>
          <w:rFonts w:ascii="Times New Roman" w:hAnsi="Times New Roman"/>
        </w:rPr>
        <w:t>;</w:t>
      </w:r>
    </w:p>
    <w:p w:rsidR="008D3ED6" w:rsidRPr="00611F85" w:rsidRDefault="008D3ED6" w:rsidP="00DA511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Анжеліка МАКСИМЮК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Іванківського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8D3ED6" w:rsidRDefault="008D3ED6" w:rsidP="003C023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D3ED6" w:rsidRPr="00611F85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3C0236">
        <w:rPr>
          <w:rFonts w:ascii="Times New Roman" w:hAnsi="Times New Roman"/>
        </w:rPr>
        <w:t xml:space="preserve">малолітньої </w:t>
      </w:r>
      <w:r>
        <w:rPr>
          <w:rFonts w:ascii="Times New Roman" w:hAnsi="Times New Roman"/>
        </w:rPr>
        <w:t>ОСОБА 4</w:t>
      </w:r>
      <w:r w:rsidRPr="003C0236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07</w:t>
      </w:r>
      <w:r w:rsidRPr="003C0236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квітня</w:t>
      </w:r>
      <w:r w:rsidRPr="003C0236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3C0236">
        <w:rPr>
          <w:rStyle w:val="a"/>
          <w:sz w:val="24"/>
          <w:szCs w:val="24"/>
        </w:rPr>
        <w:t xml:space="preserve"> року народження</w:t>
      </w:r>
      <w:r w:rsidRPr="003C0236">
        <w:rPr>
          <w:rFonts w:ascii="Times New Roman" w:hAnsi="Times New Roman"/>
        </w:rPr>
        <w:t xml:space="preserve">, мешканки с. </w:t>
      </w:r>
      <w:r>
        <w:rPr>
          <w:rFonts w:ascii="Times New Roman" w:hAnsi="Times New Roman"/>
        </w:rPr>
        <w:t>Валява</w:t>
      </w:r>
      <w:r w:rsidRPr="003C0236">
        <w:rPr>
          <w:rFonts w:ascii="Times New Roman" w:hAnsi="Times New Roman"/>
        </w:rPr>
        <w:t xml:space="preserve">, вул. </w:t>
      </w:r>
      <w:r>
        <w:rPr>
          <w:rFonts w:ascii="Times New Roman" w:hAnsi="Times New Roman"/>
        </w:rPr>
        <w:t>АДРЕСА 1</w:t>
      </w:r>
      <w:r w:rsidRPr="00611F85">
        <w:rPr>
          <w:rFonts w:ascii="Times New Roman" w:hAnsi="Times New Roman"/>
        </w:rPr>
        <w:t>:</w:t>
      </w:r>
    </w:p>
    <w:p w:rsidR="008D3ED6" w:rsidRPr="00611F85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8D3ED6" w:rsidRPr="00611F85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8D3ED6" w:rsidRPr="00611F85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8D3ED6" w:rsidRPr="00611F85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8D3ED6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Наталія СЛИВКА</w:t>
      </w:r>
      <w:r w:rsidRPr="00611F85">
        <w:rPr>
          <w:rFonts w:ascii="Times New Roman" w:hAnsi="Times New Roman"/>
        </w:rPr>
        <w:t>- сімейний лікар КНП «Кіцманський ЦПМД»;</w:t>
      </w:r>
    </w:p>
    <w:p w:rsidR="008D3ED6" w:rsidRPr="00611F85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Наталія МАМАЇВСЬКА</w:t>
      </w:r>
      <w:r w:rsidRPr="00611F85">
        <w:rPr>
          <w:rFonts w:ascii="Times New Roman" w:hAnsi="Times New Roman"/>
        </w:rPr>
        <w:t xml:space="preserve"> –директор </w:t>
      </w:r>
      <w:r>
        <w:rPr>
          <w:rFonts w:ascii="Times New Roman" w:hAnsi="Times New Roman"/>
        </w:rPr>
        <w:t>ЗДО</w:t>
      </w:r>
      <w:r w:rsidRPr="00611F85">
        <w:rPr>
          <w:rFonts w:ascii="Times New Roman" w:hAnsi="Times New Roman"/>
        </w:rPr>
        <w:t>;</w:t>
      </w:r>
    </w:p>
    <w:p w:rsidR="008D3ED6" w:rsidRPr="00611F85" w:rsidRDefault="008D3ED6" w:rsidP="003C023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Яна ЛИСАК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Валявського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8D3ED6" w:rsidRDefault="008D3ED6" w:rsidP="003C0236">
      <w:pPr>
        <w:spacing w:after="0" w:line="240" w:lineRule="auto"/>
        <w:rPr>
          <w:rFonts w:ascii="Times New Roman" w:hAnsi="Times New Roman"/>
          <w:b/>
        </w:rPr>
      </w:pP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  <w:b/>
        </w:rPr>
      </w:pP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Керуюча справами </w:t>
      </w: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виконавчого комітету міської  ради         </w:t>
      </w:r>
      <w:r>
        <w:rPr>
          <w:rFonts w:ascii="Times New Roman" w:hAnsi="Times New Roman"/>
          <w:b/>
        </w:rPr>
        <w:t xml:space="preserve">    </w:t>
      </w:r>
      <w:r w:rsidRPr="00611F85">
        <w:rPr>
          <w:rFonts w:ascii="Times New Roman" w:hAnsi="Times New Roman"/>
          <w:b/>
        </w:rPr>
        <w:t xml:space="preserve">                                         Ярослава  РАКОВІЦА</w:t>
      </w: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</w:rPr>
      </w:pP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</w:rPr>
      </w:pPr>
    </w:p>
    <w:p w:rsidR="008D3ED6" w:rsidRPr="00611F85" w:rsidRDefault="008D3ED6" w:rsidP="00470F43">
      <w:pPr>
        <w:spacing w:after="0" w:line="240" w:lineRule="auto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p w:rsidR="008D3ED6" w:rsidRDefault="008D3ED6" w:rsidP="008F2921">
      <w:pPr>
        <w:spacing w:after="0" w:line="240" w:lineRule="auto"/>
        <w:jc w:val="center"/>
        <w:rPr>
          <w:rFonts w:ascii="Times New Roman" w:hAnsi="Times New Roman"/>
        </w:rPr>
      </w:pPr>
    </w:p>
    <w:sectPr w:rsidR="008D3ED6" w:rsidSect="009341EA">
      <w:pgSz w:w="11906" w:h="16838"/>
      <w:pgMar w:top="568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52DF"/>
    <w:rsid w:val="00061F73"/>
    <w:rsid w:val="00105BCB"/>
    <w:rsid w:val="001252DF"/>
    <w:rsid w:val="00130D82"/>
    <w:rsid w:val="00146014"/>
    <w:rsid w:val="0018057E"/>
    <w:rsid w:val="0024132B"/>
    <w:rsid w:val="00280966"/>
    <w:rsid w:val="002D6F36"/>
    <w:rsid w:val="003665D7"/>
    <w:rsid w:val="003C0236"/>
    <w:rsid w:val="003D37FF"/>
    <w:rsid w:val="00463A42"/>
    <w:rsid w:val="00470F43"/>
    <w:rsid w:val="004840E1"/>
    <w:rsid w:val="00607E93"/>
    <w:rsid w:val="00611F85"/>
    <w:rsid w:val="00787D20"/>
    <w:rsid w:val="007C2FF7"/>
    <w:rsid w:val="008D3ED6"/>
    <w:rsid w:val="008F2921"/>
    <w:rsid w:val="009341EA"/>
    <w:rsid w:val="00A2618C"/>
    <w:rsid w:val="00A413DF"/>
    <w:rsid w:val="00AF7578"/>
    <w:rsid w:val="00B2560E"/>
    <w:rsid w:val="00C972E8"/>
    <w:rsid w:val="00CA36B9"/>
    <w:rsid w:val="00DA511A"/>
    <w:rsid w:val="00EE4B25"/>
    <w:rsid w:val="00EF2BC6"/>
    <w:rsid w:val="00F44632"/>
    <w:rsid w:val="00FB2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840E1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52D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52D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252D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252D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252D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252D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252D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252D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252D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52D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252D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252D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252D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252D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252D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252D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252D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252D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252D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252D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252D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252D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252DF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252D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252DF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252D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252D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252D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252DF"/>
    <w:rPr>
      <w:rFonts w:cs="Times New Roman"/>
      <w:b/>
      <w:bCs/>
      <w:smallCaps/>
      <w:color w:val="2F5496"/>
      <w:spacing w:val="5"/>
    </w:rPr>
  </w:style>
  <w:style w:type="paragraph" w:customStyle="1" w:styleId="Normal2">
    <w:name w:val="Normal2"/>
    <w:uiPriority w:val="99"/>
    <w:rsid w:val="00611F85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3C0236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3C0236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877</Words>
  <Characters>5005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5</cp:revision>
  <cp:lastPrinted>2026-05-19T05:44:00Z</cp:lastPrinted>
  <dcterms:created xsi:type="dcterms:W3CDTF">2026-04-22T05:34:00Z</dcterms:created>
  <dcterms:modified xsi:type="dcterms:W3CDTF">2026-06-10T09:19:00Z</dcterms:modified>
</cp:coreProperties>
</file>