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5149A" w:rsidRDefault="00A5149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91961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aint.Picture" ShapeID="_x0000_i1025" DrawAspect="Content" ObjectID="_1842598996" r:id="rId5"/>
        </w:object>
      </w:r>
    </w:p>
    <w:p w:rsidR="00A5149A" w:rsidRDefault="00A5149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5149A" w:rsidRDefault="00A5149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5149A" w:rsidRDefault="00A5149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5149A" w:rsidRDefault="00A5149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5149A" w:rsidRDefault="00A5149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5149A" w:rsidRDefault="00A5149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5149A" w:rsidRDefault="00A5149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5149A" w:rsidRDefault="00A5149A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A5149A" w:rsidRDefault="00A5149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B422FE">
        <w:rPr>
          <w:rFonts w:ascii="Times New Roman" w:hAnsi="Times New Roman"/>
          <w:b/>
          <w:szCs w:val="24"/>
        </w:rPr>
        <w:t>№ 160/4</w:t>
      </w:r>
    </w:p>
    <w:p w:rsidR="00A5149A" w:rsidRDefault="00A5149A" w:rsidP="00180B81">
      <w:pPr>
        <w:pStyle w:val="Normal2"/>
        <w:rPr>
          <w:rFonts w:ascii="Times New Roman" w:hAnsi="Times New Roman"/>
          <w:b/>
          <w:szCs w:val="24"/>
        </w:rPr>
      </w:pPr>
    </w:p>
    <w:p w:rsidR="00A5149A" w:rsidRDefault="00A5149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A5149A" w:rsidRPr="003B408E" w:rsidRDefault="00A5149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гр.Порубаній Тетяні Євгенівні</w:t>
      </w:r>
    </w:p>
    <w:p w:rsidR="00A5149A" w:rsidRDefault="00A5149A" w:rsidP="008D785D">
      <w:pPr>
        <w:jc w:val="both"/>
        <w:rPr>
          <w:b/>
          <w:sz w:val="24"/>
          <w:szCs w:val="24"/>
          <w:lang w:val="uk-UA"/>
        </w:rPr>
      </w:pPr>
    </w:p>
    <w:p w:rsidR="00A5149A" w:rsidRDefault="00A5149A" w:rsidP="008D785D">
      <w:pPr>
        <w:jc w:val="both"/>
        <w:rPr>
          <w:b/>
          <w:sz w:val="24"/>
          <w:szCs w:val="24"/>
          <w:lang w:val="uk-UA"/>
        </w:rPr>
      </w:pPr>
    </w:p>
    <w:p w:rsidR="00A5149A" w:rsidRPr="00BC4AFE" w:rsidRDefault="00A5149A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№212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Порубаної Тетяни Євгенівни, 19**р.н.,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м.Кіцмань,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>АДРЕСА 1,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пенсійного посвідчення,  копія пенсійного посвідчення, акт обстеження матеріально-побутових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A5149A" w:rsidRDefault="00A5149A" w:rsidP="007B4068">
      <w:pPr>
        <w:jc w:val="both"/>
        <w:rPr>
          <w:bCs/>
          <w:sz w:val="24"/>
          <w:szCs w:val="24"/>
          <w:lang w:val="uk-UA"/>
        </w:rPr>
      </w:pPr>
    </w:p>
    <w:p w:rsidR="00A5149A" w:rsidRDefault="00A5149A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5149A" w:rsidRDefault="00A5149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5149A" w:rsidRDefault="00A5149A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Порубаній</w:t>
      </w:r>
      <w:bookmarkStart w:id="4" w:name="_GoBack"/>
      <w:bookmarkEnd w:id="4"/>
      <w:r>
        <w:rPr>
          <w:rFonts w:ascii="Times New Roman" w:hAnsi="Times New Roman"/>
          <w:szCs w:val="24"/>
        </w:rPr>
        <w:t xml:space="preserve"> Тетяні Євгенівні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>, вул.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 грн. (дві тисячі  гривень).</w:t>
      </w:r>
    </w:p>
    <w:p w:rsidR="00A5149A" w:rsidRDefault="00A5149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A5149A" w:rsidRDefault="00A5149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A5149A" w:rsidRDefault="00A5149A" w:rsidP="00AE462C">
      <w:pPr>
        <w:ind w:firstLine="600"/>
        <w:jc w:val="both"/>
        <w:rPr>
          <w:sz w:val="24"/>
          <w:szCs w:val="24"/>
          <w:lang w:val="uk-UA"/>
        </w:rPr>
      </w:pPr>
    </w:p>
    <w:p w:rsidR="00A5149A" w:rsidRDefault="00A5149A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A5149A" w:rsidRDefault="00A5149A" w:rsidP="00BF695D">
      <w:pPr>
        <w:rPr>
          <w:sz w:val="24"/>
          <w:szCs w:val="24"/>
          <w:lang w:val="uk-UA"/>
        </w:rPr>
      </w:pPr>
    </w:p>
    <w:p w:rsidR="00A5149A" w:rsidRDefault="00A5149A" w:rsidP="00BF695D">
      <w:pPr>
        <w:rPr>
          <w:sz w:val="24"/>
          <w:szCs w:val="24"/>
          <w:lang w:val="uk-UA"/>
        </w:rPr>
      </w:pPr>
    </w:p>
    <w:p w:rsidR="00A5149A" w:rsidRDefault="00A5149A" w:rsidP="00BF695D">
      <w:pPr>
        <w:rPr>
          <w:sz w:val="24"/>
          <w:szCs w:val="24"/>
          <w:lang w:val="uk-UA"/>
        </w:rPr>
      </w:pPr>
    </w:p>
    <w:p w:rsidR="00A5149A" w:rsidRDefault="00A5149A" w:rsidP="00BF695D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A5149A" w:rsidRDefault="00A5149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5149A" w:rsidRDefault="00A5149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5149A" w:rsidRDefault="00A5149A" w:rsidP="00AE462C">
      <w:pPr>
        <w:rPr>
          <w:b/>
          <w:sz w:val="24"/>
          <w:szCs w:val="24"/>
          <w:lang w:val="uk-UA"/>
        </w:rPr>
      </w:pPr>
    </w:p>
    <w:p w:rsidR="00A5149A" w:rsidRDefault="00A5149A" w:rsidP="00AE462C">
      <w:pPr>
        <w:rPr>
          <w:b/>
          <w:sz w:val="24"/>
          <w:szCs w:val="24"/>
          <w:lang w:val="uk-UA"/>
        </w:rPr>
      </w:pPr>
    </w:p>
    <w:p w:rsidR="00A5149A" w:rsidRDefault="00A5149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5149A" w:rsidSect="00B422F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1961"/>
    <w:rsid w:val="00097023"/>
    <w:rsid w:val="00097340"/>
    <w:rsid w:val="000A07B5"/>
    <w:rsid w:val="000B5412"/>
    <w:rsid w:val="000C419B"/>
    <w:rsid w:val="000D03AD"/>
    <w:rsid w:val="000D4325"/>
    <w:rsid w:val="000F1C55"/>
    <w:rsid w:val="000F2EA3"/>
    <w:rsid w:val="00103B05"/>
    <w:rsid w:val="00121965"/>
    <w:rsid w:val="00150E2F"/>
    <w:rsid w:val="00180B81"/>
    <w:rsid w:val="00196145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70A7C"/>
    <w:rsid w:val="002A05C4"/>
    <w:rsid w:val="002A3957"/>
    <w:rsid w:val="002A4963"/>
    <w:rsid w:val="002B0582"/>
    <w:rsid w:val="002B11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E3B39"/>
    <w:rsid w:val="004027F1"/>
    <w:rsid w:val="0041669C"/>
    <w:rsid w:val="00417F45"/>
    <w:rsid w:val="00433E0D"/>
    <w:rsid w:val="0044103E"/>
    <w:rsid w:val="00473A5E"/>
    <w:rsid w:val="00497627"/>
    <w:rsid w:val="004A08C6"/>
    <w:rsid w:val="004B0094"/>
    <w:rsid w:val="004F2855"/>
    <w:rsid w:val="00504454"/>
    <w:rsid w:val="0050551C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50912"/>
    <w:rsid w:val="00660B98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2100C"/>
    <w:rsid w:val="00A343ED"/>
    <w:rsid w:val="00A423BB"/>
    <w:rsid w:val="00A5149A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0052A"/>
    <w:rsid w:val="00B01153"/>
    <w:rsid w:val="00B224AB"/>
    <w:rsid w:val="00B26AAF"/>
    <w:rsid w:val="00B30E00"/>
    <w:rsid w:val="00B422FE"/>
    <w:rsid w:val="00B52A0E"/>
    <w:rsid w:val="00B574BB"/>
    <w:rsid w:val="00B61329"/>
    <w:rsid w:val="00B731FD"/>
    <w:rsid w:val="00B826A7"/>
    <w:rsid w:val="00B96261"/>
    <w:rsid w:val="00BC4AFE"/>
    <w:rsid w:val="00BF695D"/>
    <w:rsid w:val="00C24AA6"/>
    <w:rsid w:val="00C37466"/>
    <w:rsid w:val="00C4561F"/>
    <w:rsid w:val="00C551EE"/>
    <w:rsid w:val="00C63E84"/>
    <w:rsid w:val="00C91D12"/>
    <w:rsid w:val="00CA100C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DF01EB"/>
    <w:rsid w:val="00E36210"/>
    <w:rsid w:val="00E53F40"/>
    <w:rsid w:val="00E56772"/>
    <w:rsid w:val="00E7431A"/>
    <w:rsid w:val="00E77B72"/>
    <w:rsid w:val="00EA2C51"/>
    <w:rsid w:val="00EB3E78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74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1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340</Words>
  <Characters>1943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2026-04-22T06:31:00Z</dcterms:created>
  <dcterms:modified xsi:type="dcterms:W3CDTF">2026-06-10T09:17:00Z</dcterms:modified>
</cp:coreProperties>
</file>