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74F78" w:rsidRDefault="00F74F7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D160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aint.Picture" ShapeID="_x0000_i1025" DrawAspect="Content" ObjectID="_1842598945" r:id="rId5"/>
        </w:object>
      </w:r>
    </w:p>
    <w:p w:rsidR="00F74F78" w:rsidRDefault="00F74F7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74F78" w:rsidRDefault="00F74F7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74F78" w:rsidRDefault="00F74F7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74F78" w:rsidRDefault="00F74F7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74F78" w:rsidRDefault="00F74F7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74F78" w:rsidRDefault="00F74F7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74F78" w:rsidRDefault="00F74F7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74F78" w:rsidRDefault="00F74F78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F74F78" w:rsidRDefault="00F74F7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травня 2026                                          м. Кіцмань                                                       </w:t>
      </w:r>
      <w:r w:rsidRPr="005D1F4D">
        <w:rPr>
          <w:rFonts w:ascii="Times New Roman" w:hAnsi="Times New Roman"/>
          <w:b/>
          <w:szCs w:val="24"/>
        </w:rPr>
        <w:t>№ 159/4</w:t>
      </w:r>
    </w:p>
    <w:p w:rsidR="00F74F78" w:rsidRDefault="00F74F78" w:rsidP="00180B81">
      <w:pPr>
        <w:pStyle w:val="Normal2"/>
        <w:rPr>
          <w:rFonts w:ascii="Times New Roman" w:hAnsi="Times New Roman"/>
          <w:b/>
          <w:szCs w:val="24"/>
        </w:rPr>
      </w:pPr>
    </w:p>
    <w:p w:rsidR="00F74F78" w:rsidRPr="006265E3" w:rsidRDefault="00F74F78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:rsidR="00F74F78" w:rsidRPr="006265E3" w:rsidRDefault="00F74F78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Російчук Наталії Іванівні</w:t>
      </w:r>
    </w:p>
    <w:p w:rsidR="00F74F78" w:rsidRPr="006265E3" w:rsidRDefault="00F74F78" w:rsidP="006265E3">
      <w:pPr>
        <w:jc w:val="both"/>
        <w:rPr>
          <w:b/>
          <w:sz w:val="24"/>
          <w:szCs w:val="24"/>
          <w:lang w:val="uk-UA"/>
        </w:rPr>
      </w:pPr>
    </w:p>
    <w:p w:rsidR="00F74F78" w:rsidRPr="006265E3" w:rsidRDefault="00F74F78" w:rsidP="006265E3">
      <w:pPr>
        <w:jc w:val="both"/>
        <w:rPr>
          <w:b/>
          <w:sz w:val="24"/>
          <w:szCs w:val="24"/>
          <w:lang w:val="uk-UA"/>
        </w:rPr>
      </w:pPr>
    </w:p>
    <w:p w:rsidR="00F74F78" w:rsidRDefault="00F74F78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53/4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18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3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Російчук Наталії Іванівни</w:t>
      </w:r>
      <w:r w:rsidRPr="006265E3">
        <w:rPr>
          <w:bCs/>
          <w:sz w:val="24"/>
          <w:szCs w:val="24"/>
          <w:lang w:val="uk-UA"/>
        </w:rPr>
        <w:t>, 19</w:t>
      </w:r>
      <w:r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с.Шипинці</w:t>
      </w:r>
      <w:r w:rsidRPr="006265E3">
        <w:rPr>
          <w:bCs/>
          <w:sz w:val="24"/>
          <w:szCs w:val="24"/>
          <w:lang w:val="uk-UA"/>
        </w:rPr>
        <w:t xml:space="preserve">, </w:t>
      </w:r>
      <w:bookmarkEnd w:id="1"/>
      <w:bookmarkEnd w:id="2"/>
      <w:bookmarkEnd w:id="3"/>
      <w:r>
        <w:rPr>
          <w:bCs/>
          <w:sz w:val="24"/>
          <w:szCs w:val="24"/>
          <w:lang w:val="uk-UA"/>
        </w:rPr>
        <w:t>пров.АДРЕСА 1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чоловіка, гр.Російчука Ярослава Євгенійовича, 1980р.н.,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 витяг з реєстру ТГ,  копія свідоцтва про шлюб, копія свідоцтва про смерть,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довідки для отримання допомоги на поховання, довідка  з Чернівецького обласного центру зайнятості, довідка про поховання чоловіка гр.Російчука Я.Є.,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74F78" w:rsidRDefault="00F74F78" w:rsidP="007B4068">
      <w:pPr>
        <w:jc w:val="both"/>
        <w:rPr>
          <w:bCs/>
          <w:sz w:val="24"/>
          <w:szCs w:val="24"/>
          <w:lang w:val="uk-UA"/>
        </w:rPr>
      </w:pPr>
    </w:p>
    <w:p w:rsidR="00F74F78" w:rsidRDefault="00F74F7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74F78" w:rsidRDefault="00F74F7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74F78" w:rsidRDefault="00F74F7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Російчук Наталії Іванівні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</w:t>
      </w:r>
      <w:bookmarkStart w:id="4" w:name="_GoBack"/>
      <w:bookmarkEnd w:id="4"/>
      <w:r>
        <w:rPr>
          <w:rFonts w:ascii="Times New Roman" w:hAnsi="Times New Roman"/>
          <w:szCs w:val="24"/>
        </w:rPr>
        <w:t>.Шипинці, пров.АДРЕСА 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гр.Російчука Я.Є.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80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:rsidR="00F74F78" w:rsidRDefault="00F74F7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74F78" w:rsidRDefault="00F74F7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F74F78" w:rsidRDefault="00F74F78" w:rsidP="00AE462C">
      <w:pPr>
        <w:ind w:firstLine="600"/>
        <w:jc w:val="both"/>
        <w:rPr>
          <w:sz w:val="24"/>
          <w:szCs w:val="24"/>
          <w:lang w:val="uk-UA"/>
        </w:rPr>
      </w:pPr>
    </w:p>
    <w:p w:rsidR="00F74F78" w:rsidRPr="008B124A" w:rsidRDefault="00F74F7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F74F78" w:rsidRDefault="00F74F78" w:rsidP="00AD6762">
      <w:pPr>
        <w:rPr>
          <w:sz w:val="24"/>
          <w:szCs w:val="24"/>
          <w:lang w:val="uk-UA"/>
        </w:rPr>
      </w:pPr>
    </w:p>
    <w:p w:rsidR="00F74F78" w:rsidRDefault="00F74F78" w:rsidP="00AD6762">
      <w:pPr>
        <w:rPr>
          <w:sz w:val="24"/>
          <w:szCs w:val="24"/>
          <w:lang w:val="uk-UA"/>
        </w:rPr>
      </w:pPr>
    </w:p>
    <w:p w:rsidR="00F74F78" w:rsidRDefault="00F74F78" w:rsidP="00AD6762">
      <w:pPr>
        <w:rPr>
          <w:sz w:val="24"/>
          <w:szCs w:val="24"/>
          <w:lang w:val="uk-UA"/>
        </w:rPr>
      </w:pPr>
    </w:p>
    <w:p w:rsidR="00F74F78" w:rsidRDefault="00F74F78" w:rsidP="00AD6762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F74F78" w:rsidSect="00E34A9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CA4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E0181"/>
    <w:rsid w:val="000F2EA3"/>
    <w:rsid w:val="00103B05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E79BC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3F287B"/>
    <w:rsid w:val="004027F1"/>
    <w:rsid w:val="0041669C"/>
    <w:rsid w:val="00417F45"/>
    <w:rsid w:val="0044103E"/>
    <w:rsid w:val="00473A5E"/>
    <w:rsid w:val="00497627"/>
    <w:rsid w:val="004A08C6"/>
    <w:rsid w:val="004E4FB0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5301"/>
    <w:rsid w:val="005867DE"/>
    <w:rsid w:val="005D1F4D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4123"/>
    <w:rsid w:val="00747D8D"/>
    <w:rsid w:val="00753DC7"/>
    <w:rsid w:val="0076044B"/>
    <w:rsid w:val="0077115A"/>
    <w:rsid w:val="00774FCD"/>
    <w:rsid w:val="00785214"/>
    <w:rsid w:val="007A6762"/>
    <w:rsid w:val="007B4068"/>
    <w:rsid w:val="007D0E9D"/>
    <w:rsid w:val="007F0112"/>
    <w:rsid w:val="0080345D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635FF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D6762"/>
    <w:rsid w:val="00AE462C"/>
    <w:rsid w:val="00B055E8"/>
    <w:rsid w:val="00B11C3B"/>
    <w:rsid w:val="00B224AB"/>
    <w:rsid w:val="00B26AAF"/>
    <w:rsid w:val="00B52A0E"/>
    <w:rsid w:val="00B574BB"/>
    <w:rsid w:val="00B61329"/>
    <w:rsid w:val="00B67C34"/>
    <w:rsid w:val="00B731FD"/>
    <w:rsid w:val="00B826A7"/>
    <w:rsid w:val="00B96261"/>
    <w:rsid w:val="00C2151E"/>
    <w:rsid w:val="00C24AA6"/>
    <w:rsid w:val="00C35FDF"/>
    <w:rsid w:val="00C37466"/>
    <w:rsid w:val="00C4561F"/>
    <w:rsid w:val="00C50BBE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D1602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05ECC"/>
    <w:rsid w:val="00E34A9A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74F78"/>
    <w:rsid w:val="00F83BD4"/>
    <w:rsid w:val="00F83D73"/>
    <w:rsid w:val="00F86A8B"/>
    <w:rsid w:val="00FA0CFB"/>
    <w:rsid w:val="00FB7CCD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96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365</Words>
  <Characters>2084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2026-03-11T15:29:00Z</cp:lastPrinted>
  <dcterms:created xsi:type="dcterms:W3CDTF">2026-04-22T06:34:00Z</dcterms:created>
  <dcterms:modified xsi:type="dcterms:W3CDTF">2026-06-10T09:16:00Z</dcterms:modified>
</cp:coreProperties>
</file>