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93CE9" w:rsidRDefault="00A93CE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D3A6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880" r:id="rId6"/>
        </w:object>
      </w:r>
    </w:p>
    <w:p w:rsidR="00A93CE9" w:rsidRDefault="00A93CE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93CE9" w:rsidRDefault="00A93CE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93CE9" w:rsidRDefault="00A93CE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93CE9" w:rsidRDefault="00A93CE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93CE9" w:rsidRDefault="00A93CE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93CE9" w:rsidRDefault="00A93CE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93CE9" w:rsidRDefault="00A93CE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93CE9" w:rsidRDefault="00A93CE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A93CE9" w:rsidRDefault="00A93CE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0F6505">
        <w:rPr>
          <w:rFonts w:ascii="Times New Roman" w:hAnsi="Times New Roman"/>
          <w:b/>
          <w:szCs w:val="24"/>
        </w:rPr>
        <w:t>№ 158/4</w:t>
      </w:r>
    </w:p>
    <w:p w:rsidR="00A93CE9" w:rsidRDefault="00A93CE9" w:rsidP="008D785D">
      <w:pPr>
        <w:rPr>
          <w:sz w:val="24"/>
          <w:lang w:val="uk-UA"/>
        </w:rPr>
      </w:pPr>
    </w:p>
    <w:p w:rsidR="00A93CE9" w:rsidRDefault="00A93CE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A93CE9" w:rsidRPr="003B408E" w:rsidRDefault="00A93CE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Товту Івану Євгеновичу</w:t>
      </w:r>
    </w:p>
    <w:p w:rsidR="00A93CE9" w:rsidRDefault="00A93CE9" w:rsidP="008D785D">
      <w:pPr>
        <w:jc w:val="both"/>
        <w:rPr>
          <w:b/>
          <w:sz w:val="24"/>
          <w:szCs w:val="24"/>
          <w:lang w:val="uk-UA"/>
        </w:rPr>
      </w:pPr>
    </w:p>
    <w:p w:rsidR="00A93CE9" w:rsidRDefault="00A93CE9" w:rsidP="008D785D">
      <w:pPr>
        <w:jc w:val="both"/>
        <w:rPr>
          <w:b/>
          <w:sz w:val="24"/>
          <w:szCs w:val="24"/>
          <w:lang w:val="uk-UA"/>
        </w:rPr>
      </w:pPr>
    </w:p>
    <w:p w:rsidR="00A93CE9" w:rsidRDefault="00A93CE9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214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гр.Товта Івана Євгеновича, 19**р.н.,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вул.АДРЕСА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довідки про присвоєння ідентифікаційного номера,   копія пенсійного посвідчення, копія висновка лікаря психіатра, копія рекомендацій щодо реабілітації особи з інвалідністю, копія витягу  №4/2444/861/В про встановлення інвалідн</w:t>
      </w:r>
      <w:bookmarkStart w:id="2" w:name="_GoBack"/>
      <w:bookmarkEnd w:id="2"/>
      <w:r>
        <w:rPr>
          <w:bCs/>
          <w:sz w:val="24"/>
          <w:szCs w:val="24"/>
          <w:lang w:val="uk-UA"/>
        </w:rPr>
        <w:t xml:space="preserve">ості,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93CE9" w:rsidRDefault="00A93CE9" w:rsidP="00983DAF">
      <w:pPr>
        <w:jc w:val="both"/>
        <w:rPr>
          <w:bCs/>
          <w:sz w:val="24"/>
          <w:szCs w:val="24"/>
          <w:lang w:val="uk-UA"/>
        </w:rPr>
      </w:pPr>
    </w:p>
    <w:p w:rsidR="00A93CE9" w:rsidRDefault="00A93CE9" w:rsidP="00E16479">
      <w:pPr>
        <w:jc w:val="both"/>
        <w:rPr>
          <w:bCs/>
          <w:sz w:val="24"/>
          <w:szCs w:val="24"/>
          <w:lang w:val="uk-UA"/>
        </w:rPr>
      </w:pPr>
    </w:p>
    <w:p w:rsidR="00A93CE9" w:rsidRDefault="00A93CE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93CE9" w:rsidRDefault="00A93CE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93CE9" w:rsidRPr="0084440D" w:rsidRDefault="00A93CE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Товту Івану Євгеновичу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м.Кіцмань,</w:t>
      </w:r>
      <w:r w:rsidRPr="001639DA">
        <w:rPr>
          <w:rFonts w:ascii="Times New Roman" w:hAnsi="Times New Roman"/>
          <w:szCs w:val="24"/>
        </w:rPr>
        <w:t xml:space="preserve"> вул.</w:t>
      </w:r>
      <w:r>
        <w:rPr>
          <w:rFonts w:ascii="Times New Roman" w:hAnsi="Times New Roman"/>
          <w:szCs w:val="24"/>
        </w:rPr>
        <w:t xml:space="preserve">АДРЕСА 1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A93CE9" w:rsidRPr="0084440D" w:rsidRDefault="00A93CE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A93CE9" w:rsidRPr="0084440D" w:rsidRDefault="00A93CE9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93CE9" w:rsidRPr="008B124A" w:rsidRDefault="00A93CE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93CE9" w:rsidRDefault="00A93CE9" w:rsidP="00AE462C">
      <w:pPr>
        <w:ind w:firstLine="600"/>
        <w:jc w:val="both"/>
        <w:rPr>
          <w:sz w:val="24"/>
          <w:szCs w:val="24"/>
          <w:lang w:val="uk-UA"/>
        </w:rPr>
      </w:pPr>
    </w:p>
    <w:p w:rsidR="00A93CE9" w:rsidRDefault="00A93CE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93CE9" w:rsidRDefault="00A93CE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93CE9" w:rsidRDefault="00A93CE9" w:rsidP="00A7719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Іван СЕМЕНЮК</w:t>
      </w:r>
    </w:p>
    <w:p w:rsidR="00A93CE9" w:rsidRDefault="00A93CE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93CE9" w:rsidRDefault="00A93CE9" w:rsidP="00AE462C">
      <w:pPr>
        <w:rPr>
          <w:b/>
          <w:sz w:val="24"/>
          <w:szCs w:val="24"/>
          <w:lang w:val="uk-UA"/>
        </w:rPr>
      </w:pPr>
    </w:p>
    <w:p w:rsidR="00A93CE9" w:rsidRDefault="00A93CE9" w:rsidP="00AE462C">
      <w:pPr>
        <w:rPr>
          <w:b/>
          <w:sz w:val="24"/>
          <w:szCs w:val="24"/>
          <w:lang w:val="uk-UA"/>
        </w:rPr>
      </w:pPr>
    </w:p>
    <w:p w:rsidR="00A93CE9" w:rsidRDefault="00A93CE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93CE9" w:rsidSect="000F650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EAF"/>
    <w:rsid w:val="000807F9"/>
    <w:rsid w:val="0008599E"/>
    <w:rsid w:val="000A75CC"/>
    <w:rsid w:val="000C419B"/>
    <w:rsid w:val="000C7C59"/>
    <w:rsid w:val="000D5A0A"/>
    <w:rsid w:val="000F6505"/>
    <w:rsid w:val="001124EA"/>
    <w:rsid w:val="00150E2F"/>
    <w:rsid w:val="001639DA"/>
    <w:rsid w:val="001B6DCD"/>
    <w:rsid w:val="001C17F2"/>
    <w:rsid w:val="001C28B2"/>
    <w:rsid w:val="001C6A3B"/>
    <w:rsid w:val="001E0925"/>
    <w:rsid w:val="001F1A69"/>
    <w:rsid w:val="00210848"/>
    <w:rsid w:val="00211057"/>
    <w:rsid w:val="00220BBD"/>
    <w:rsid w:val="002252ED"/>
    <w:rsid w:val="0023350F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4E09CE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B6B7B"/>
    <w:rsid w:val="006C2211"/>
    <w:rsid w:val="006E6461"/>
    <w:rsid w:val="006F59AB"/>
    <w:rsid w:val="00747D8D"/>
    <w:rsid w:val="007514B5"/>
    <w:rsid w:val="0076044B"/>
    <w:rsid w:val="0076713C"/>
    <w:rsid w:val="00783C9D"/>
    <w:rsid w:val="007B4068"/>
    <w:rsid w:val="007D0E9D"/>
    <w:rsid w:val="007D3263"/>
    <w:rsid w:val="007F0112"/>
    <w:rsid w:val="0080345D"/>
    <w:rsid w:val="00803F23"/>
    <w:rsid w:val="00807E59"/>
    <w:rsid w:val="00820793"/>
    <w:rsid w:val="0084170C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366A7"/>
    <w:rsid w:val="00A423BB"/>
    <w:rsid w:val="00A451C9"/>
    <w:rsid w:val="00A75804"/>
    <w:rsid w:val="00A77195"/>
    <w:rsid w:val="00A83486"/>
    <w:rsid w:val="00A93CE9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4DBE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69BE"/>
    <w:rsid w:val="00D930A7"/>
    <w:rsid w:val="00D965B9"/>
    <w:rsid w:val="00DA1936"/>
    <w:rsid w:val="00DA412D"/>
    <w:rsid w:val="00DB5AF0"/>
    <w:rsid w:val="00DB7264"/>
    <w:rsid w:val="00DD228B"/>
    <w:rsid w:val="00DD3A6C"/>
    <w:rsid w:val="00DD6E38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82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344</Words>
  <Characters>1962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2026-04-24T16:09:00Z</dcterms:created>
  <dcterms:modified xsi:type="dcterms:W3CDTF">2026-06-10T09:15:00Z</dcterms:modified>
</cp:coreProperties>
</file>