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55249" w:rsidRDefault="0085524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A096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839" r:id="rId6"/>
        </w:object>
      </w:r>
    </w:p>
    <w:p w:rsidR="00855249" w:rsidRDefault="0085524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55249" w:rsidRDefault="0085524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55249" w:rsidRDefault="0085524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55249" w:rsidRDefault="0085524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55249" w:rsidRDefault="0085524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55249" w:rsidRDefault="0085524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55249" w:rsidRDefault="0085524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55249" w:rsidRDefault="0085524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855249" w:rsidRDefault="0085524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110B69">
        <w:rPr>
          <w:rFonts w:ascii="Times New Roman" w:hAnsi="Times New Roman"/>
          <w:b/>
          <w:szCs w:val="24"/>
        </w:rPr>
        <w:t>№ 157/4</w:t>
      </w:r>
    </w:p>
    <w:p w:rsidR="00855249" w:rsidRDefault="00855249" w:rsidP="008D785D">
      <w:pPr>
        <w:rPr>
          <w:sz w:val="24"/>
          <w:lang w:val="uk-UA"/>
        </w:rPr>
      </w:pPr>
    </w:p>
    <w:p w:rsidR="00855249" w:rsidRDefault="0085524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855249" w:rsidRPr="003B408E" w:rsidRDefault="0085524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Тарновецькому Денису Івановичу</w:t>
      </w:r>
    </w:p>
    <w:p w:rsidR="00855249" w:rsidRDefault="00855249" w:rsidP="008D785D">
      <w:pPr>
        <w:jc w:val="both"/>
        <w:rPr>
          <w:b/>
          <w:sz w:val="24"/>
          <w:szCs w:val="24"/>
          <w:lang w:val="uk-UA"/>
        </w:rPr>
      </w:pPr>
    </w:p>
    <w:p w:rsidR="00855249" w:rsidRDefault="00855249" w:rsidP="008D785D">
      <w:pPr>
        <w:jc w:val="both"/>
        <w:rPr>
          <w:b/>
          <w:sz w:val="24"/>
          <w:szCs w:val="24"/>
          <w:lang w:val="uk-UA"/>
        </w:rPr>
      </w:pPr>
    </w:p>
    <w:p w:rsidR="00855249" w:rsidRDefault="0085524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67/3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гр.Тарновецького Дениса Івановича, 19**р.н.,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с.Лашківка, вул.АДРЕСА 1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довідка про доходи, висновок ЛКК №93,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55249" w:rsidRDefault="00855249" w:rsidP="00983DAF">
      <w:pPr>
        <w:jc w:val="both"/>
        <w:rPr>
          <w:bCs/>
          <w:sz w:val="24"/>
          <w:szCs w:val="24"/>
          <w:lang w:val="uk-UA"/>
        </w:rPr>
      </w:pPr>
    </w:p>
    <w:p w:rsidR="00855249" w:rsidRDefault="00855249" w:rsidP="00E16479">
      <w:pPr>
        <w:jc w:val="both"/>
        <w:rPr>
          <w:bCs/>
          <w:sz w:val="24"/>
          <w:szCs w:val="24"/>
          <w:lang w:val="uk-UA"/>
        </w:rPr>
      </w:pPr>
    </w:p>
    <w:p w:rsidR="00855249" w:rsidRDefault="0085524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55249" w:rsidRDefault="0085524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55249" w:rsidRPr="0084440D" w:rsidRDefault="0085524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Тарновецькому Денису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 xml:space="preserve">АДРЕСА 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855249" w:rsidRPr="0084440D" w:rsidRDefault="0085524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855249" w:rsidRPr="0084440D" w:rsidRDefault="0085524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bookmarkStart w:id="2" w:name="_GoBack"/>
      <w:bookmarkEnd w:id="2"/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855249" w:rsidRPr="008B124A" w:rsidRDefault="0085524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55249" w:rsidRDefault="00855249" w:rsidP="00AE462C">
      <w:pPr>
        <w:ind w:firstLine="600"/>
        <w:jc w:val="both"/>
        <w:rPr>
          <w:sz w:val="24"/>
          <w:szCs w:val="24"/>
          <w:lang w:val="uk-UA"/>
        </w:rPr>
      </w:pPr>
    </w:p>
    <w:p w:rsidR="00855249" w:rsidRDefault="0085524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55249" w:rsidRDefault="0085524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55249" w:rsidRDefault="00855249" w:rsidP="001718A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Іван СЕМЕНЮК</w:t>
      </w:r>
    </w:p>
    <w:p w:rsidR="00855249" w:rsidRDefault="0085524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55249" w:rsidRDefault="00855249" w:rsidP="00AE462C">
      <w:pPr>
        <w:rPr>
          <w:b/>
          <w:sz w:val="24"/>
          <w:szCs w:val="24"/>
          <w:lang w:val="uk-UA"/>
        </w:rPr>
      </w:pPr>
    </w:p>
    <w:p w:rsidR="00855249" w:rsidRDefault="00855249" w:rsidP="00AE462C">
      <w:pPr>
        <w:rPr>
          <w:b/>
          <w:sz w:val="24"/>
          <w:szCs w:val="24"/>
          <w:lang w:val="uk-UA"/>
        </w:rPr>
      </w:pPr>
    </w:p>
    <w:p w:rsidR="00855249" w:rsidRDefault="00855249" w:rsidP="00AE462C">
      <w:pPr>
        <w:rPr>
          <w:b/>
          <w:sz w:val="24"/>
          <w:szCs w:val="24"/>
          <w:lang w:val="uk-UA"/>
        </w:rPr>
      </w:pPr>
    </w:p>
    <w:p w:rsidR="00855249" w:rsidRDefault="0085524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55249" w:rsidSect="00110B6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599E"/>
    <w:rsid w:val="000A75CC"/>
    <w:rsid w:val="000C419B"/>
    <w:rsid w:val="000C7F7F"/>
    <w:rsid w:val="000D5A0A"/>
    <w:rsid w:val="00110B69"/>
    <w:rsid w:val="00110E56"/>
    <w:rsid w:val="001124EA"/>
    <w:rsid w:val="00150E2F"/>
    <w:rsid w:val="001639DA"/>
    <w:rsid w:val="001718A7"/>
    <w:rsid w:val="001B6DCD"/>
    <w:rsid w:val="001C17F2"/>
    <w:rsid w:val="001C2825"/>
    <w:rsid w:val="001C28B2"/>
    <w:rsid w:val="001C6A3B"/>
    <w:rsid w:val="001E0925"/>
    <w:rsid w:val="001F1A69"/>
    <w:rsid w:val="00210848"/>
    <w:rsid w:val="00211057"/>
    <w:rsid w:val="00220BBD"/>
    <w:rsid w:val="00261470"/>
    <w:rsid w:val="00287601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96859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42730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7F77A2"/>
    <w:rsid w:val="0080345D"/>
    <w:rsid w:val="00803F23"/>
    <w:rsid w:val="00807E59"/>
    <w:rsid w:val="0084440D"/>
    <w:rsid w:val="00855249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366A7"/>
    <w:rsid w:val="00A423BB"/>
    <w:rsid w:val="00A451C9"/>
    <w:rsid w:val="00A75804"/>
    <w:rsid w:val="00A83486"/>
    <w:rsid w:val="00A97CE7"/>
    <w:rsid w:val="00AA0962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04353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  <w:rsid w:val="00FB3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0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329</Words>
  <Characters>1881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2026-04-24T16:09:00Z</dcterms:created>
  <dcterms:modified xsi:type="dcterms:W3CDTF">2026-06-10T09:14:00Z</dcterms:modified>
</cp:coreProperties>
</file>