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6C0F39" w:rsidRDefault="006C0F3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C210D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 fillcolor="window">
            <v:imagedata r:id="rId5" o:title=""/>
          </v:shape>
          <o:OLEObject Type="Embed" ProgID="Paint.Picture" ShapeID="_x0000_i1025" DrawAspect="Content" ObjectID="_1842598709" r:id="rId6"/>
        </w:object>
      </w:r>
    </w:p>
    <w:p w:rsidR="006C0F39" w:rsidRDefault="006C0F39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6C0F39" w:rsidRDefault="006C0F3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6C0F39" w:rsidRDefault="006C0F3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6C0F39" w:rsidRDefault="006C0F3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6C0F39" w:rsidRDefault="006C0F3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C0F39" w:rsidRDefault="006C0F3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6C0F39" w:rsidRDefault="006C0F3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6C0F39" w:rsidRDefault="006C0F39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6C0F39" w:rsidRDefault="006C0F39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13 травня 2026                                            м. Кіцмань                                                         </w:t>
      </w:r>
      <w:r w:rsidRPr="006D2106">
        <w:rPr>
          <w:rFonts w:ascii="Times New Roman" w:hAnsi="Times New Roman"/>
          <w:b/>
          <w:szCs w:val="24"/>
        </w:rPr>
        <w:t>№ 155/4</w:t>
      </w:r>
    </w:p>
    <w:p w:rsidR="006C0F39" w:rsidRDefault="006C0F39" w:rsidP="008D785D">
      <w:pPr>
        <w:rPr>
          <w:sz w:val="24"/>
          <w:lang w:val="uk-UA"/>
        </w:rPr>
      </w:pPr>
    </w:p>
    <w:p w:rsidR="006C0F39" w:rsidRDefault="006C0F3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712F11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712F11">
        <w:rPr>
          <w:b/>
          <w:sz w:val="24"/>
          <w:szCs w:val="24"/>
          <w:lang w:val="uk-UA"/>
        </w:rPr>
        <w:t xml:space="preserve">допомоги </w:t>
      </w:r>
    </w:p>
    <w:p w:rsidR="006C0F39" w:rsidRPr="003B408E" w:rsidRDefault="006C0F39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Снятинчук Валентині Михайлівні</w:t>
      </w:r>
    </w:p>
    <w:p w:rsidR="006C0F39" w:rsidRDefault="006C0F39" w:rsidP="008D785D">
      <w:pPr>
        <w:jc w:val="both"/>
        <w:rPr>
          <w:b/>
          <w:sz w:val="24"/>
          <w:szCs w:val="24"/>
          <w:lang w:val="uk-UA"/>
        </w:rPr>
      </w:pPr>
    </w:p>
    <w:p w:rsidR="006C0F39" w:rsidRDefault="006C0F39" w:rsidP="008D785D">
      <w:pPr>
        <w:jc w:val="both"/>
        <w:rPr>
          <w:b/>
          <w:sz w:val="24"/>
          <w:szCs w:val="24"/>
          <w:lang w:val="uk-UA"/>
        </w:rPr>
      </w:pPr>
    </w:p>
    <w:p w:rsidR="006C0F39" w:rsidRDefault="006C0F39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167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гр.Снятинчук Валентини Михайлівни, 19**р.н.,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м.Кіцмань, вул.АДРЕСА 1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 копія довідки про присвоєння ідентифікаційного номера, витяг з реєстру ТГ, довідка про доходи, копія висновку</w:t>
      </w:r>
      <w:bookmarkStart w:id="2" w:name="_GoBack"/>
      <w:bookmarkEnd w:id="2"/>
      <w:r>
        <w:rPr>
          <w:bCs/>
          <w:sz w:val="24"/>
          <w:szCs w:val="24"/>
          <w:lang w:val="uk-UA"/>
        </w:rPr>
        <w:t xml:space="preserve"> ЛКК №59, копія пенсійного посвідчення,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6C0F39" w:rsidRDefault="006C0F39" w:rsidP="00983DAF">
      <w:pPr>
        <w:jc w:val="both"/>
        <w:rPr>
          <w:bCs/>
          <w:sz w:val="24"/>
          <w:szCs w:val="24"/>
          <w:lang w:val="uk-UA"/>
        </w:rPr>
      </w:pPr>
    </w:p>
    <w:p w:rsidR="006C0F39" w:rsidRDefault="006C0F39" w:rsidP="00E16479">
      <w:pPr>
        <w:jc w:val="both"/>
        <w:rPr>
          <w:bCs/>
          <w:sz w:val="24"/>
          <w:szCs w:val="24"/>
          <w:lang w:val="uk-UA"/>
        </w:rPr>
      </w:pPr>
    </w:p>
    <w:p w:rsidR="006C0F39" w:rsidRDefault="006C0F39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6C0F39" w:rsidRDefault="006C0F3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6C0F39" w:rsidRPr="0084440D" w:rsidRDefault="006C0F39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Снятинчук Валентині Михайлівні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</w:t>
      </w:r>
      <w:r w:rsidRPr="001639DA">
        <w:rPr>
          <w:rFonts w:ascii="Times New Roman" w:hAnsi="Times New Roman"/>
          <w:szCs w:val="24"/>
        </w:rPr>
        <w:t>, вул.</w:t>
      </w:r>
      <w:r>
        <w:rPr>
          <w:rFonts w:ascii="Times New Roman" w:hAnsi="Times New Roman"/>
          <w:szCs w:val="24"/>
        </w:rPr>
        <w:t>АДРЕСА 1</w:t>
      </w:r>
      <w:r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три 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6C0F39" w:rsidRPr="0084440D" w:rsidRDefault="006C0F39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6C0F39" w:rsidRPr="0084440D" w:rsidRDefault="006C0F39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6C0F39" w:rsidRPr="008B124A" w:rsidRDefault="006C0F39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 відділу з питань соціальної роботи Світлану ІВАНЦИН.</w:t>
      </w:r>
    </w:p>
    <w:p w:rsidR="006C0F39" w:rsidRDefault="006C0F39" w:rsidP="00AE462C">
      <w:pPr>
        <w:ind w:firstLine="600"/>
        <w:jc w:val="both"/>
        <w:rPr>
          <w:sz w:val="24"/>
          <w:szCs w:val="24"/>
          <w:lang w:val="uk-UA"/>
        </w:rPr>
      </w:pPr>
    </w:p>
    <w:p w:rsidR="006C0F39" w:rsidRDefault="006C0F3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6C0F39" w:rsidRDefault="006C0F3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6C0F39" w:rsidRDefault="006C0F39" w:rsidP="00D75289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   Іван СЕМЕНЮК</w:t>
      </w:r>
    </w:p>
    <w:p w:rsidR="006C0F39" w:rsidRDefault="006C0F3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6C0F39" w:rsidRDefault="006C0F39" w:rsidP="00AE462C">
      <w:pPr>
        <w:rPr>
          <w:b/>
          <w:sz w:val="24"/>
          <w:szCs w:val="24"/>
          <w:lang w:val="uk-UA"/>
        </w:rPr>
      </w:pPr>
    </w:p>
    <w:p w:rsidR="006C0F39" w:rsidRDefault="006C0F39" w:rsidP="00AE462C">
      <w:pPr>
        <w:rPr>
          <w:b/>
          <w:sz w:val="24"/>
          <w:szCs w:val="24"/>
          <w:lang w:val="uk-UA"/>
        </w:rPr>
      </w:pPr>
    </w:p>
    <w:p w:rsidR="006C0F39" w:rsidRDefault="006C0F39" w:rsidP="00AE462C">
      <w:pPr>
        <w:rPr>
          <w:b/>
          <w:sz w:val="24"/>
          <w:szCs w:val="24"/>
          <w:lang w:val="uk-UA"/>
        </w:rPr>
      </w:pPr>
    </w:p>
    <w:p w:rsidR="006C0F39" w:rsidRDefault="006C0F3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6C0F39" w:rsidSect="006D2106">
      <w:pgSz w:w="11906" w:h="16838"/>
      <w:pgMar w:top="85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16873"/>
    <w:rsid w:val="00044E0D"/>
    <w:rsid w:val="00055EAF"/>
    <w:rsid w:val="000807F9"/>
    <w:rsid w:val="0008599E"/>
    <w:rsid w:val="000C419B"/>
    <w:rsid w:val="000D5A0A"/>
    <w:rsid w:val="001124EA"/>
    <w:rsid w:val="00150E2F"/>
    <w:rsid w:val="001639DA"/>
    <w:rsid w:val="0018110E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A2EF6"/>
    <w:rsid w:val="002A4154"/>
    <w:rsid w:val="002A4963"/>
    <w:rsid w:val="003110A1"/>
    <w:rsid w:val="00312A7B"/>
    <w:rsid w:val="00324303"/>
    <w:rsid w:val="0034077A"/>
    <w:rsid w:val="00340AAA"/>
    <w:rsid w:val="003624E0"/>
    <w:rsid w:val="00373707"/>
    <w:rsid w:val="003B408E"/>
    <w:rsid w:val="003E3B39"/>
    <w:rsid w:val="004027F1"/>
    <w:rsid w:val="004101EF"/>
    <w:rsid w:val="0043295D"/>
    <w:rsid w:val="004532F4"/>
    <w:rsid w:val="00464F8F"/>
    <w:rsid w:val="004845F8"/>
    <w:rsid w:val="004C2CE8"/>
    <w:rsid w:val="004D1101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C0F39"/>
    <w:rsid w:val="006C2211"/>
    <w:rsid w:val="006D2106"/>
    <w:rsid w:val="006F59AB"/>
    <w:rsid w:val="00712F11"/>
    <w:rsid w:val="00747D8D"/>
    <w:rsid w:val="007514B5"/>
    <w:rsid w:val="0076044B"/>
    <w:rsid w:val="00782F54"/>
    <w:rsid w:val="00783C9D"/>
    <w:rsid w:val="007B4068"/>
    <w:rsid w:val="007D0E9D"/>
    <w:rsid w:val="007D3263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D785D"/>
    <w:rsid w:val="00971942"/>
    <w:rsid w:val="00983DAF"/>
    <w:rsid w:val="00984307"/>
    <w:rsid w:val="00984EA7"/>
    <w:rsid w:val="00991095"/>
    <w:rsid w:val="009A2C36"/>
    <w:rsid w:val="009F0E92"/>
    <w:rsid w:val="009F3EB0"/>
    <w:rsid w:val="009F7227"/>
    <w:rsid w:val="00A423BB"/>
    <w:rsid w:val="00A451C9"/>
    <w:rsid w:val="00A75804"/>
    <w:rsid w:val="00A83486"/>
    <w:rsid w:val="00A97CE7"/>
    <w:rsid w:val="00AB23AD"/>
    <w:rsid w:val="00AC6A48"/>
    <w:rsid w:val="00AE437C"/>
    <w:rsid w:val="00AE462C"/>
    <w:rsid w:val="00B17492"/>
    <w:rsid w:val="00B40F55"/>
    <w:rsid w:val="00B61329"/>
    <w:rsid w:val="00B74C82"/>
    <w:rsid w:val="00B96261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42F5B"/>
    <w:rsid w:val="00D534D4"/>
    <w:rsid w:val="00D633A6"/>
    <w:rsid w:val="00D75289"/>
    <w:rsid w:val="00D869BE"/>
    <w:rsid w:val="00D930A7"/>
    <w:rsid w:val="00DA1936"/>
    <w:rsid w:val="00DA412D"/>
    <w:rsid w:val="00DB5AF0"/>
    <w:rsid w:val="00DB7264"/>
    <w:rsid w:val="00DC210D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83BD4"/>
    <w:rsid w:val="00F91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52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0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0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335</Words>
  <Characters>1910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2024-07-10T06:36:00Z</cp:lastPrinted>
  <dcterms:created xsi:type="dcterms:W3CDTF">2026-04-24T16:06:00Z</dcterms:created>
  <dcterms:modified xsi:type="dcterms:W3CDTF">2026-06-10T09:12:00Z</dcterms:modified>
</cp:coreProperties>
</file>