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6C6A52" w:rsidRDefault="006C6A5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443C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5" o:title=""/>
          </v:shape>
          <o:OLEObject Type="Embed" ProgID="Paint.Picture" ShapeID="_x0000_i1025" DrawAspect="Content" ObjectID="_1842598656" r:id="rId6"/>
        </w:object>
      </w:r>
    </w:p>
    <w:p w:rsidR="006C6A52" w:rsidRDefault="006C6A5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6C6A52" w:rsidRDefault="006C6A5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6C6A52" w:rsidRDefault="006C6A5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6C6A52" w:rsidRDefault="006C6A5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6C6A52" w:rsidRDefault="006C6A5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C6A52" w:rsidRDefault="006C6A5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6C6A52" w:rsidRDefault="006C6A5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6C6A52" w:rsidRDefault="006C6A52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6C6A52" w:rsidRDefault="006C6A5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травня 2026                                            м. Кіцмань                                                        </w:t>
      </w:r>
      <w:r w:rsidRPr="00684DAB">
        <w:rPr>
          <w:rFonts w:ascii="Times New Roman" w:hAnsi="Times New Roman"/>
          <w:b/>
          <w:szCs w:val="24"/>
        </w:rPr>
        <w:t>№ 154/4</w:t>
      </w:r>
    </w:p>
    <w:p w:rsidR="006C6A52" w:rsidRDefault="006C6A52" w:rsidP="008D785D">
      <w:pPr>
        <w:rPr>
          <w:sz w:val="24"/>
          <w:lang w:val="uk-UA"/>
        </w:rPr>
      </w:pPr>
    </w:p>
    <w:p w:rsidR="006C6A52" w:rsidRDefault="006C6A5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:rsidR="006C6A52" w:rsidRPr="003B408E" w:rsidRDefault="006C6A52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Порубаному Василю Георгійовичу</w:t>
      </w:r>
    </w:p>
    <w:p w:rsidR="006C6A52" w:rsidRDefault="006C6A52" w:rsidP="008D785D">
      <w:pPr>
        <w:jc w:val="both"/>
        <w:rPr>
          <w:b/>
          <w:sz w:val="24"/>
          <w:szCs w:val="24"/>
          <w:lang w:val="uk-UA"/>
        </w:rPr>
      </w:pPr>
    </w:p>
    <w:p w:rsidR="006C6A52" w:rsidRDefault="006C6A52" w:rsidP="008D785D">
      <w:pPr>
        <w:jc w:val="both"/>
        <w:rPr>
          <w:b/>
          <w:sz w:val="24"/>
          <w:szCs w:val="24"/>
          <w:lang w:val="uk-UA"/>
        </w:rPr>
      </w:pPr>
    </w:p>
    <w:p w:rsidR="006C6A52" w:rsidRDefault="006C6A52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213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гр.Порубаного Василя Георгійовича, 19**р.н.,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м.Кіцмань, вул.АДРЕСА 1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копія пенсійного посвідчення, копія виписки епікриз №825/174 неврологічного відділення Кіцманської БЛІЛ,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6C6A52" w:rsidRDefault="006C6A52" w:rsidP="00983DAF">
      <w:pPr>
        <w:jc w:val="both"/>
        <w:rPr>
          <w:bCs/>
          <w:sz w:val="24"/>
          <w:szCs w:val="24"/>
          <w:lang w:val="uk-UA"/>
        </w:rPr>
      </w:pPr>
    </w:p>
    <w:p w:rsidR="006C6A52" w:rsidRDefault="006C6A52" w:rsidP="00E16479">
      <w:pPr>
        <w:jc w:val="both"/>
        <w:rPr>
          <w:bCs/>
          <w:sz w:val="24"/>
          <w:szCs w:val="24"/>
          <w:lang w:val="uk-UA"/>
        </w:rPr>
      </w:pPr>
    </w:p>
    <w:p w:rsidR="006C6A52" w:rsidRDefault="006C6A52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6C6A52" w:rsidRDefault="006C6A5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6C6A52" w:rsidRPr="0084440D" w:rsidRDefault="006C6A52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Порубаному Василю Георгійовичу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м.Кіцмань,</w:t>
      </w:r>
      <w:r w:rsidRPr="001639DA">
        <w:rPr>
          <w:rFonts w:ascii="Times New Roman" w:hAnsi="Times New Roman"/>
          <w:szCs w:val="24"/>
        </w:rPr>
        <w:t xml:space="preserve"> вул.</w:t>
      </w:r>
      <w:r>
        <w:rPr>
          <w:rFonts w:ascii="Times New Roman" w:hAnsi="Times New Roman"/>
          <w:szCs w:val="24"/>
        </w:rPr>
        <w:t xml:space="preserve">АДРЕСА 1 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6C6A52" w:rsidRPr="0084440D" w:rsidRDefault="006C6A52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6C6A52" w:rsidRPr="0084440D" w:rsidRDefault="006C6A52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6C6A52" w:rsidRPr="008B124A" w:rsidRDefault="006C6A52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6C6A52" w:rsidRDefault="006C6A52" w:rsidP="00AE462C">
      <w:pPr>
        <w:ind w:firstLine="600"/>
        <w:jc w:val="both"/>
        <w:rPr>
          <w:sz w:val="24"/>
          <w:szCs w:val="24"/>
          <w:lang w:val="uk-UA"/>
        </w:rPr>
      </w:pPr>
    </w:p>
    <w:p w:rsidR="006C6A52" w:rsidRDefault="006C6A5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6C6A52" w:rsidRDefault="006C6A5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6C6A52" w:rsidRDefault="006C6A52" w:rsidP="00142B1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Секретар міської ради                                                                               Іван СЕМЕНЮК</w:t>
      </w:r>
    </w:p>
    <w:p w:rsidR="006C6A52" w:rsidRDefault="006C6A5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6C6A52" w:rsidRDefault="006C6A52" w:rsidP="00AE462C">
      <w:pPr>
        <w:rPr>
          <w:b/>
          <w:sz w:val="24"/>
          <w:szCs w:val="24"/>
          <w:lang w:val="uk-UA"/>
        </w:rPr>
      </w:pPr>
    </w:p>
    <w:p w:rsidR="006C6A52" w:rsidRDefault="006C6A52" w:rsidP="00AE462C">
      <w:pPr>
        <w:rPr>
          <w:b/>
          <w:sz w:val="24"/>
          <w:szCs w:val="24"/>
          <w:lang w:val="uk-UA"/>
        </w:rPr>
      </w:pPr>
    </w:p>
    <w:sectPr w:rsidR="006C6A52" w:rsidSect="00684DA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73"/>
    <w:rsid w:val="00044E0D"/>
    <w:rsid w:val="00055EAF"/>
    <w:rsid w:val="000807F9"/>
    <w:rsid w:val="0008599E"/>
    <w:rsid w:val="000A75CC"/>
    <w:rsid w:val="000C419B"/>
    <w:rsid w:val="000C65F7"/>
    <w:rsid w:val="000D5A0A"/>
    <w:rsid w:val="001124EA"/>
    <w:rsid w:val="00142B19"/>
    <w:rsid w:val="00150E2F"/>
    <w:rsid w:val="00152A9B"/>
    <w:rsid w:val="00160EEF"/>
    <w:rsid w:val="001639DA"/>
    <w:rsid w:val="001B6DCD"/>
    <w:rsid w:val="001C17F2"/>
    <w:rsid w:val="001C28B2"/>
    <w:rsid w:val="001C6A3B"/>
    <w:rsid w:val="001E0925"/>
    <w:rsid w:val="001F1A69"/>
    <w:rsid w:val="00210848"/>
    <w:rsid w:val="00211057"/>
    <w:rsid w:val="00220BBD"/>
    <w:rsid w:val="0023350F"/>
    <w:rsid w:val="00261470"/>
    <w:rsid w:val="002735A3"/>
    <w:rsid w:val="002A2EF6"/>
    <w:rsid w:val="002A4154"/>
    <w:rsid w:val="002A4963"/>
    <w:rsid w:val="003110A1"/>
    <w:rsid w:val="00324303"/>
    <w:rsid w:val="003348BB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504454"/>
    <w:rsid w:val="00515BB1"/>
    <w:rsid w:val="005178C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443C3"/>
    <w:rsid w:val="00681179"/>
    <w:rsid w:val="00684DAB"/>
    <w:rsid w:val="006C2211"/>
    <w:rsid w:val="006C6A52"/>
    <w:rsid w:val="006F59AB"/>
    <w:rsid w:val="00705480"/>
    <w:rsid w:val="00747D8D"/>
    <w:rsid w:val="007514B5"/>
    <w:rsid w:val="0076044B"/>
    <w:rsid w:val="00783C9D"/>
    <w:rsid w:val="007B4068"/>
    <w:rsid w:val="007D0E9D"/>
    <w:rsid w:val="007D3263"/>
    <w:rsid w:val="007E58C2"/>
    <w:rsid w:val="007F0112"/>
    <w:rsid w:val="0080345D"/>
    <w:rsid w:val="00803F23"/>
    <w:rsid w:val="00807E59"/>
    <w:rsid w:val="008241D9"/>
    <w:rsid w:val="0084440D"/>
    <w:rsid w:val="0087266C"/>
    <w:rsid w:val="00881527"/>
    <w:rsid w:val="00892585"/>
    <w:rsid w:val="008A035A"/>
    <w:rsid w:val="008B124A"/>
    <w:rsid w:val="008C0B37"/>
    <w:rsid w:val="008D785D"/>
    <w:rsid w:val="00983DAF"/>
    <w:rsid w:val="00984307"/>
    <w:rsid w:val="00984EA7"/>
    <w:rsid w:val="00991095"/>
    <w:rsid w:val="009F0E92"/>
    <w:rsid w:val="009F3EB0"/>
    <w:rsid w:val="009F7227"/>
    <w:rsid w:val="00A366A7"/>
    <w:rsid w:val="00A423BB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42F5B"/>
    <w:rsid w:val="00D51C35"/>
    <w:rsid w:val="00D534D4"/>
    <w:rsid w:val="00D869BE"/>
    <w:rsid w:val="00D930A7"/>
    <w:rsid w:val="00DA1936"/>
    <w:rsid w:val="00DA412D"/>
    <w:rsid w:val="00DB5AF0"/>
    <w:rsid w:val="00DB7264"/>
    <w:rsid w:val="00DD228B"/>
    <w:rsid w:val="00DD6E38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  <w:rsid w:val="00FB1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22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2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2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336</Words>
  <Characters>1916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2026-05-25T06:24:00Z</cp:lastPrinted>
  <dcterms:created xsi:type="dcterms:W3CDTF">2026-04-24T16:05:00Z</dcterms:created>
  <dcterms:modified xsi:type="dcterms:W3CDTF">2026-06-10T09:11:00Z</dcterms:modified>
</cp:coreProperties>
</file>