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31FA5" w:rsidRDefault="00631FA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77AF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553" r:id="rId6"/>
        </w:object>
      </w:r>
    </w:p>
    <w:p w:rsidR="00631FA5" w:rsidRDefault="00631FA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31FA5" w:rsidRDefault="00631F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31FA5" w:rsidRDefault="00631F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31FA5" w:rsidRDefault="00631FA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31FA5" w:rsidRDefault="00631FA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31FA5" w:rsidRDefault="00631F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31FA5" w:rsidRDefault="00631F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31FA5" w:rsidRDefault="00631FA5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31FA5" w:rsidRDefault="00631FA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081575">
        <w:rPr>
          <w:rFonts w:ascii="Times New Roman" w:hAnsi="Times New Roman"/>
          <w:b/>
          <w:szCs w:val="24"/>
        </w:rPr>
        <w:t>№ 152/4</w:t>
      </w:r>
    </w:p>
    <w:p w:rsidR="00631FA5" w:rsidRDefault="00631FA5" w:rsidP="008D785D">
      <w:pPr>
        <w:rPr>
          <w:sz w:val="24"/>
          <w:lang w:val="uk-UA"/>
        </w:rPr>
      </w:pPr>
    </w:p>
    <w:p w:rsidR="00631FA5" w:rsidRDefault="00631FA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631FA5" w:rsidRPr="003B408E" w:rsidRDefault="00631FA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Лакусті Марії Миколаївні</w:t>
      </w:r>
    </w:p>
    <w:p w:rsidR="00631FA5" w:rsidRDefault="00631FA5" w:rsidP="008D785D">
      <w:pPr>
        <w:jc w:val="both"/>
        <w:rPr>
          <w:b/>
          <w:sz w:val="24"/>
          <w:szCs w:val="24"/>
          <w:lang w:val="uk-UA"/>
        </w:rPr>
      </w:pPr>
    </w:p>
    <w:p w:rsidR="00631FA5" w:rsidRDefault="00631FA5" w:rsidP="008D785D">
      <w:pPr>
        <w:jc w:val="both"/>
        <w:rPr>
          <w:b/>
          <w:sz w:val="24"/>
          <w:szCs w:val="24"/>
          <w:lang w:val="uk-UA"/>
        </w:rPr>
      </w:pPr>
    </w:p>
    <w:p w:rsidR="00631FA5" w:rsidRDefault="00631FA5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гр.Лакусти Марії Миколаївни,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пенсійного посвідчення, копія довідки про доходи,  висновок ЛКК №87,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31FA5" w:rsidRDefault="00631FA5" w:rsidP="00983DAF">
      <w:pPr>
        <w:jc w:val="both"/>
        <w:rPr>
          <w:bCs/>
          <w:sz w:val="24"/>
          <w:szCs w:val="24"/>
          <w:lang w:val="uk-UA"/>
        </w:rPr>
      </w:pPr>
    </w:p>
    <w:p w:rsidR="00631FA5" w:rsidRDefault="00631FA5" w:rsidP="00E16479">
      <w:pPr>
        <w:jc w:val="both"/>
        <w:rPr>
          <w:bCs/>
          <w:sz w:val="24"/>
          <w:szCs w:val="24"/>
          <w:lang w:val="uk-UA"/>
        </w:rPr>
      </w:pPr>
    </w:p>
    <w:p w:rsidR="00631FA5" w:rsidRDefault="00631FA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31FA5" w:rsidRDefault="00631FA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31FA5" w:rsidRPr="0084440D" w:rsidRDefault="00631FA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иділити матеріальну допомогу гр.Лакусті Марії Миколаївн</w:t>
      </w:r>
      <w:bookmarkStart w:id="2" w:name="_GoBack"/>
      <w:bookmarkEnd w:id="2"/>
      <w:r>
        <w:rPr>
          <w:rFonts w:ascii="Times New Roman" w:hAnsi="Times New Roman"/>
          <w:szCs w:val="24"/>
        </w:rPr>
        <w:t>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 xml:space="preserve">АДРЕСА 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31FA5" w:rsidRPr="0084440D" w:rsidRDefault="00631FA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31FA5" w:rsidRPr="0084440D" w:rsidRDefault="00631FA5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31FA5" w:rsidRPr="008B124A" w:rsidRDefault="00631FA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31FA5" w:rsidRDefault="00631FA5" w:rsidP="00AE462C">
      <w:pPr>
        <w:ind w:firstLine="600"/>
        <w:jc w:val="both"/>
        <w:rPr>
          <w:sz w:val="24"/>
          <w:szCs w:val="24"/>
          <w:lang w:val="uk-UA"/>
        </w:rPr>
      </w:pPr>
    </w:p>
    <w:p w:rsidR="00631FA5" w:rsidRDefault="00631FA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31FA5" w:rsidRDefault="00631FA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31FA5" w:rsidRDefault="00631FA5" w:rsidP="00C67EF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p w:rsidR="00631FA5" w:rsidRDefault="00631FA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31FA5" w:rsidRDefault="00631FA5" w:rsidP="00AE462C">
      <w:pPr>
        <w:rPr>
          <w:b/>
          <w:sz w:val="24"/>
          <w:szCs w:val="24"/>
          <w:lang w:val="uk-UA"/>
        </w:rPr>
      </w:pPr>
    </w:p>
    <w:p w:rsidR="00631FA5" w:rsidRDefault="00631FA5" w:rsidP="00AE462C">
      <w:pPr>
        <w:rPr>
          <w:b/>
          <w:sz w:val="24"/>
          <w:szCs w:val="24"/>
          <w:lang w:val="uk-UA"/>
        </w:rPr>
      </w:pPr>
    </w:p>
    <w:p w:rsidR="00631FA5" w:rsidRDefault="00631FA5" w:rsidP="00AE462C">
      <w:pPr>
        <w:rPr>
          <w:b/>
          <w:sz w:val="24"/>
          <w:szCs w:val="24"/>
          <w:lang w:val="uk-UA"/>
        </w:rPr>
      </w:pPr>
    </w:p>
    <w:p w:rsidR="00631FA5" w:rsidRDefault="00631FA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31FA5" w:rsidSect="0008157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1575"/>
    <w:rsid w:val="0008599E"/>
    <w:rsid w:val="000A75CC"/>
    <w:rsid w:val="000C419B"/>
    <w:rsid w:val="000D5A0A"/>
    <w:rsid w:val="001124EA"/>
    <w:rsid w:val="00122190"/>
    <w:rsid w:val="00150E2F"/>
    <w:rsid w:val="00161AB8"/>
    <w:rsid w:val="001639DA"/>
    <w:rsid w:val="0019653A"/>
    <w:rsid w:val="001B6DCD"/>
    <w:rsid w:val="001C17F2"/>
    <w:rsid w:val="001C28B2"/>
    <w:rsid w:val="001C6A3B"/>
    <w:rsid w:val="001E0925"/>
    <w:rsid w:val="001F1A69"/>
    <w:rsid w:val="001F2C2B"/>
    <w:rsid w:val="00210848"/>
    <w:rsid w:val="00211057"/>
    <w:rsid w:val="00220BBD"/>
    <w:rsid w:val="0023350F"/>
    <w:rsid w:val="00261470"/>
    <w:rsid w:val="002704C8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B5385"/>
    <w:rsid w:val="003D1C81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178C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31FA5"/>
    <w:rsid w:val="006A39CA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0F76"/>
    <w:rsid w:val="00991095"/>
    <w:rsid w:val="009F0E92"/>
    <w:rsid w:val="009F3EB0"/>
    <w:rsid w:val="009F7227"/>
    <w:rsid w:val="00A366A7"/>
    <w:rsid w:val="00A423BB"/>
    <w:rsid w:val="00A451C9"/>
    <w:rsid w:val="00A75804"/>
    <w:rsid w:val="00A83486"/>
    <w:rsid w:val="00A97CE7"/>
    <w:rsid w:val="00AB23AD"/>
    <w:rsid w:val="00AC6A48"/>
    <w:rsid w:val="00AE462C"/>
    <w:rsid w:val="00AF3AB4"/>
    <w:rsid w:val="00B17492"/>
    <w:rsid w:val="00B40F55"/>
    <w:rsid w:val="00B61329"/>
    <w:rsid w:val="00B77AF2"/>
    <w:rsid w:val="00B81137"/>
    <w:rsid w:val="00B96261"/>
    <w:rsid w:val="00BD3741"/>
    <w:rsid w:val="00BE1F2C"/>
    <w:rsid w:val="00BE6276"/>
    <w:rsid w:val="00BF62BA"/>
    <w:rsid w:val="00C37466"/>
    <w:rsid w:val="00C60070"/>
    <w:rsid w:val="00C67803"/>
    <w:rsid w:val="00C67EFC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DF26B6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A2BF5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1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329</Words>
  <Characters>1877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2026-05-25T06:16:00Z</cp:lastPrinted>
  <dcterms:created xsi:type="dcterms:W3CDTF">2026-04-24T16:03:00Z</dcterms:created>
  <dcterms:modified xsi:type="dcterms:W3CDTF">2026-06-10T09:09:00Z</dcterms:modified>
</cp:coreProperties>
</file>