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87025" w:rsidRDefault="0078702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A405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303" r:id="rId6"/>
        </w:object>
      </w:r>
    </w:p>
    <w:p w:rsidR="00787025" w:rsidRDefault="0078702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87025" w:rsidRDefault="0078702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87025" w:rsidRDefault="0078702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87025" w:rsidRDefault="0078702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87025" w:rsidRDefault="0078702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87025" w:rsidRDefault="0078702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87025" w:rsidRDefault="0078702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87025" w:rsidRDefault="0078702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87025" w:rsidRDefault="0078702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 м. Кіцмань                                                        </w:t>
      </w:r>
      <w:r w:rsidRPr="00C5148E">
        <w:rPr>
          <w:rFonts w:ascii="Times New Roman" w:hAnsi="Times New Roman"/>
          <w:b/>
          <w:szCs w:val="24"/>
        </w:rPr>
        <w:t>№ 149/4</w:t>
      </w:r>
    </w:p>
    <w:p w:rsidR="00787025" w:rsidRDefault="00787025" w:rsidP="008D785D">
      <w:pPr>
        <w:rPr>
          <w:sz w:val="24"/>
          <w:lang w:val="uk-UA"/>
        </w:rPr>
      </w:pPr>
    </w:p>
    <w:p w:rsidR="00787025" w:rsidRDefault="0078702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787025" w:rsidRPr="003B408E" w:rsidRDefault="0078702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Гордаш Домні Василівні</w:t>
      </w:r>
    </w:p>
    <w:p w:rsidR="00787025" w:rsidRDefault="00787025" w:rsidP="008D785D">
      <w:pPr>
        <w:jc w:val="both"/>
        <w:rPr>
          <w:b/>
          <w:sz w:val="24"/>
          <w:szCs w:val="24"/>
          <w:lang w:val="uk-UA"/>
        </w:rPr>
      </w:pPr>
    </w:p>
    <w:p w:rsidR="00787025" w:rsidRDefault="00787025" w:rsidP="008D785D">
      <w:pPr>
        <w:jc w:val="both"/>
        <w:rPr>
          <w:b/>
          <w:sz w:val="24"/>
          <w:szCs w:val="24"/>
          <w:lang w:val="uk-UA"/>
        </w:rPr>
      </w:pPr>
    </w:p>
    <w:p w:rsidR="00787025" w:rsidRDefault="00787025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гр.Гордаш Домни Василівни, 19**р.н.,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с.Суховерхів, вул.АДРЕСА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 витяг з реєстру ТГ, довідка про доходи, довідка №201 видана КНП «Кіцманська амбулаторія сімейної медицини»,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87025" w:rsidRDefault="00787025" w:rsidP="00983DAF">
      <w:pPr>
        <w:jc w:val="both"/>
        <w:rPr>
          <w:bCs/>
          <w:sz w:val="24"/>
          <w:szCs w:val="24"/>
          <w:lang w:val="uk-UA"/>
        </w:rPr>
      </w:pPr>
    </w:p>
    <w:p w:rsidR="00787025" w:rsidRDefault="0078702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87025" w:rsidRDefault="0078702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87025" w:rsidRPr="0084440D" w:rsidRDefault="0078702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Гордаш Домні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с.Суховерхів,</w:t>
      </w:r>
      <w:r w:rsidRPr="001639DA">
        <w:rPr>
          <w:rFonts w:ascii="Times New Roman" w:hAnsi="Times New Roman"/>
          <w:szCs w:val="24"/>
        </w:rPr>
        <w:t xml:space="preserve"> вул.</w:t>
      </w:r>
      <w:r>
        <w:rPr>
          <w:rFonts w:ascii="Times New Roman" w:hAnsi="Times New Roman"/>
          <w:szCs w:val="24"/>
        </w:rPr>
        <w:t>АДРЕСА 1</w:t>
      </w:r>
      <w:bookmarkStart w:id="2" w:name="_GoBack"/>
      <w:bookmarkEnd w:id="2"/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787025" w:rsidRPr="0084440D" w:rsidRDefault="0078702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87025" w:rsidRPr="0084440D" w:rsidRDefault="00787025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87025" w:rsidRPr="008B124A" w:rsidRDefault="0078702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87025" w:rsidRDefault="00787025" w:rsidP="00AE462C">
      <w:pPr>
        <w:ind w:firstLine="600"/>
        <w:jc w:val="both"/>
        <w:rPr>
          <w:sz w:val="24"/>
          <w:szCs w:val="24"/>
          <w:lang w:val="uk-UA"/>
        </w:rPr>
      </w:pPr>
    </w:p>
    <w:p w:rsidR="00787025" w:rsidRDefault="0078702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7025" w:rsidRDefault="0078702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87025" w:rsidRDefault="00787025" w:rsidP="00C5148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787025" w:rsidSect="00C5148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73A5F"/>
    <w:rsid w:val="000807F9"/>
    <w:rsid w:val="0008594E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00C07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746E1"/>
    <w:rsid w:val="00581DAF"/>
    <w:rsid w:val="005825EA"/>
    <w:rsid w:val="005867DE"/>
    <w:rsid w:val="005D0ADD"/>
    <w:rsid w:val="0062246B"/>
    <w:rsid w:val="00624F8F"/>
    <w:rsid w:val="006C2211"/>
    <w:rsid w:val="006F59AB"/>
    <w:rsid w:val="00711039"/>
    <w:rsid w:val="00747D8D"/>
    <w:rsid w:val="007514B5"/>
    <w:rsid w:val="0076044B"/>
    <w:rsid w:val="00783C9D"/>
    <w:rsid w:val="00787025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400B0"/>
    <w:rsid w:val="00983DAF"/>
    <w:rsid w:val="00984307"/>
    <w:rsid w:val="00984EA7"/>
    <w:rsid w:val="00991095"/>
    <w:rsid w:val="009A17B1"/>
    <w:rsid w:val="009A405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5148E"/>
    <w:rsid w:val="00C60070"/>
    <w:rsid w:val="00C6510A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DF10EB"/>
    <w:rsid w:val="00E00D22"/>
    <w:rsid w:val="00E16479"/>
    <w:rsid w:val="00E20870"/>
    <w:rsid w:val="00E53F40"/>
    <w:rsid w:val="00E56772"/>
    <w:rsid w:val="00E7431A"/>
    <w:rsid w:val="00E80EE2"/>
    <w:rsid w:val="00E9187D"/>
    <w:rsid w:val="00EA2C51"/>
    <w:rsid w:val="00F279D3"/>
    <w:rsid w:val="00F467B3"/>
    <w:rsid w:val="00F501F3"/>
    <w:rsid w:val="00F83BD4"/>
    <w:rsid w:val="00F91293"/>
    <w:rsid w:val="00FB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92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331</Words>
  <Characters>1891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2026-04-22T06:50:00Z</dcterms:created>
  <dcterms:modified xsi:type="dcterms:W3CDTF">2026-06-10T09:05:00Z</dcterms:modified>
</cp:coreProperties>
</file>