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44844" w:rsidRDefault="00A4484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2265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065" r:id="rId6"/>
        </w:object>
      </w:r>
    </w:p>
    <w:p w:rsidR="00A44844" w:rsidRDefault="00A4484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44844" w:rsidRDefault="00A4484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44844" w:rsidRDefault="00A4484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44844" w:rsidRDefault="00A4484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44844" w:rsidRDefault="00A4484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44844" w:rsidRDefault="00A4484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44844" w:rsidRDefault="00A4484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44844" w:rsidRDefault="00A44844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44844" w:rsidRDefault="00A4484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травня  2026                                         м. Кіцмань                                                        </w:t>
      </w:r>
      <w:r w:rsidRPr="00CD6B21">
        <w:rPr>
          <w:rFonts w:ascii="Times New Roman" w:hAnsi="Times New Roman"/>
          <w:b/>
          <w:szCs w:val="24"/>
        </w:rPr>
        <w:t>№ 148/4</w:t>
      </w:r>
    </w:p>
    <w:p w:rsidR="00A44844" w:rsidRDefault="00A44844" w:rsidP="008D785D">
      <w:pPr>
        <w:rPr>
          <w:sz w:val="24"/>
          <w:lang w:val="uk-UA"/>
        </w:rPr>
      </w:pPr>
    </w:p>
    <w:p w:rsidR="00A44844" w:rsidRDefault="00A4484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A44844" w:rsidRPr="003B408E" w:rsidRDefault="00A4484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Флорескулу Миколі Миколайовичу</w:t>
      </w:r>
    </w:p>
    <w:p w:rsidR="00A44844" w:rsidRDefault="00A44844" w:rsidP="008D785D">
      <w:pPr>
        <w:jc w:val="both"/>
        <w:rPr>
          <w:b/>
          <w:sz w:val="24"/>
          <w:szCs w:val="24"/>
          <w:lang w:val="uk-UA"/>
        </w:rPr>
      </w:pPr>
    </w:p>
    <w:p w:rsidR="00A44844" w:rsidRDefault="00A44844" w:rsidP="008D785D">
      <w:pPr>
        <w:jc w:val="both"/>
        <w:rPr>
          <w:b/>
          <w:sz w:val="24"/>
          <w:szCs w:val="24"/>
          <w:lang w:val="uk-UA"/>
        </w:rPr>
      </w:pPr>
    </w:p>
    <w:p w:rsidR="00A44844" w:rsidRPr="00365AFE" w:rsidRDefault="00A44844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93/7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18.03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гр.Флорескула Миколи Миколайовича, 19**р.н.,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с.Ошихліби, </w:t>
      </w:r>
      <w:bookmarkEnd w:id="1"/>
      <w:r>
        <w:rPr>
          <w:sz w:val="24"/>
          <w:szCs w:val="24"/>
          <w:lang w:val="uk-UA"/>
        </w:rPr>
        <w:t xml:space="preserve">вул.АДРЕСА 1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виписка №1802 з медичної карти стаціонарного хворого, виписка №2076/187/384 з медичної карти стаціонарного хворого, копія виписки із медичної карти стаціонарного хворого №СК-301025/7013, №СК-040226/0940, копія протоколу операції №0385/12066,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A44844" w:rsidRDefault="00A44844" w:rsidP="00E16479">
      <w:pPr>
        <w:jc w:val="both"/>
        <w:rPr>
          <w:bCs/>
          <w:sz w:val="24"/>
          <w:szCs w:val="24"/>
          <w:lang w:val="uk-UA"/>
        </w:rPr>
      </w:pPr>
    </w:p>
    <w:p w:rsidR="00A44844" w:rsidRDefault="00A4484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A44844" w:rsidRDefault="00A44844" w:rsidP="00EE599D">
      <w:pPr>
        <w:jc w:val="both"/>
        <w:rPr>
          <w:b/>
          <w:bCs/>
          <w:sz w:val="24"/>
          <w:szCs w:val="24"/>
          <w:lang w:val="uk-UA"/>
        </w:rPr>
      </w:pPr>
    </w:p>
    <w:p w:rsidR="00A44844" w:rsidRPr="00EE599D" w:rsidRDefault="00A4484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гр.Флорескулу Миколі Миколайовичу, який проживає за адресою: с.Ошихліби, вул.АДРЕСА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:rsidR="00A44844" w:rsidRPr="0084440D" w:rsidRDefault="00A4484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44844" w:rsidRPr="0084440D" w:rsidRDefault="00A44844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bookmarkStart w:id="2" w:name="_GoBack"/>
      <w:bookmarkEnd w:id="2"/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44844" w:rsidRPr="008B124A" w:rsidRDefault="00A4484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44844" w:rsidRDefault="00A44844" w:rsidP="00AE462C">
      <w:pPr>
        <w:ind w:firstLine="600"/>
        <w:jc w:val="both"/>
        <w:rPr>
          <w:sz w:val="24"/>
          <w:szCs w:val="24"/>
          <w:lang w:val="uk-UA"/>
        </w:rPr>
      </w:pPr>
    </w:p>
    <w:p w:rsidR="00A44844" w:rsidRDefault="00A4484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44844" w:rsidRPr="005F7735" w:rsidRDefault="00A4484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A44844" w:rsidRDefault="00A44844" w:rsidP="009C568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:rsidR="00A44844" w:rsidRDefault="00A4484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A44844" w:rsidRDefault="00A4484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44844" w:rsidSect="00CD6B2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265C"/>
    <w:rsid w:val="00123B18"/>
    <w:rsid w:val="00127029"/>
    <w:rsid w:val="00150E2F"/>
    <w:rsid w:val="001973CE"/>
    <w:rsid w:val="001B4DE4"/>
    <w:rsid w:val="001B6DCD"/>
    <w:rsid w:val="001C6A3B"/>
    <w:rsid w:val="001D5E6F"/>
    <w:rsid w:val="001E21B9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33EC4"/>
    <w:rsid w:val="00340AAA"/>
    <w:rsid w:val="00356108"/>
    <w:rsid w:val="003624E0"/>
    <w:rsid w:val="00365AFE"/>
    <w:rsid w:val="003670F3"/>
    <w:rsid w:val="003731E2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6BD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93FD3"/>
    <w:rsid w:val="009C5685"/>
    <w:rsid w:val="009D3EE7"/>
    <w:rsid w:val="009E2FB7"/>
    <w:rsid w:val="009F0E92"/>
    <w:rsid w:val="009F7227"/>
    <w:rsid w:val="00A031FE"/>
    <w:rsid w:val="00A423BB"/>
    <w:rsid w:val="00A4330B"/>
    <w:rsid w:val="00A44844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21247"/>
    <w:rsid w:val="00B61329"/>
    <w:rsid w:val="00B657C4"/>
    <w:rsid w:val="00B96261"/>
    <w:rsid w:val="00BA6E8D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2ECD"/>
    <w:rsid w:val="00C37466"/>
    <w:rsid w:val="00C60070"/>
    <w:rsid w:val="00C861BE"/>
    <w:rsid w:val="00C87189"/>
    <w:rsid w:val="00C97474"/>
    <w:rsid w:val="00CA4DB2"/>
    <w:rsid w:val="00CB2830"/>
    <w:rsid w:val="00CB7E5D"/>
    <w:rsid w:val="00CC2C83"/>
    <w:rsid w:val="00CD6B21"/>
    <w:rsid w:val="00CF299C"/>
    <w:rsid w:val="00D00FD7"/>
    <w:rsid w:val="00D20076"/>
    <w:rsid w:val="00D23BF9"/>
    <w:rsid w:val="00D378A2"/>
    <w:rsid w:val="00D42EB8"/>
    <w:rsid w:val="00D534D4"/>
    <w:rsid w:val="00D869BE"/>
    <w:rsid w:val="00D92B19"/>
    <w:rsid w:val="00D930A7"/>
    <w:rsid w:val="00DA1936"/>
    <w:rsid w:val="00DA412D"/>
    <w:rsid w:val="00DA6C46"/>
    <w:rsid w:val="00DC1331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4A55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01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354</Words>
  <Characters>2024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2025-01-14T15:32:00Z</cp:lastPrinted>
  <dcterms:created xsi:type="dcterms:W3CDTF">2026-04-22T06:38:00Z</dcterms:created>
  <dcterms:modified xsi:type="dcterms:W3CDTF">2026-06-10T09:01:00Z</dcterms:modified>
</cp:coreProperties>
</file>