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9027D7" w:rsidRDefault="009027D7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06047E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8.75pt" o:ole="" fillcolor="window">
            <v:imagedata r:id="rId5" o:title=""/>
          </v:shape>
          <o:OLEObject Type="Embed" ProgID="Paint.Picture" ShapeID="_x0000_i1025" DrawAspect="Content" ObjectID="_1842597970" r:id="rId6"/>
        </w:object>
      </w:r>
    </w:p>
    <w:p w:rsidR="009027D7" w:rsidRDefault="009027D7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9027D7" w:rsidRDefault="009027D7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9027D7" w:rsidRDefault="009027D7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9027D7" w:rsidRDefault="009027D7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9027D7" w:rsidRDefault="009027D7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9027D7" w:rsidRDefault="009027D7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9027D7" w:rsidRDefault="009027D7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9027D7" w:rsidRDefault="009027D7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9027D7" w:rsidRDefault="009027D7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13 травня 2026                                           м. Кіцмань                                                        </w:t>
      </w:r>
      <w:r w:rsidRPr="00D75881">
        <w:rPr>
          <w:rFonts w:ascii="Times New Roman" w:hAnsi="Times New Roman"/>
          <w:b/>
          <w:szCs w:val="24"/>
        </w:rPr>
        <w:t>№ 147/4</w:t>
      </w:r>
    </w:p>
    <w:p w:rsidR="009027D7" w:rsidRDefault="009027D7" w:rsidP="008D785D">
      <w:pPr>
        <w:rPr>
          <w:sz w:val="24"/>
          <w:lang w:val="uk-UA"/>
        </w:rPr>
      </w:pPr>
    </w:p>
    <w:p w:rsidR="009027D7" w:rsidRDefault="009027D7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B14BD1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B14BD1">
        <w:rPr>
          <w:b/>
          <w:sz w:val="24"/>
          <w:szCs w:val="24"/>
          <w:lang w:val="uk-UA"/>
        </w:rPr>
        <w:t xml:space="preserve">допомоги </w:t>
      </w:r>
    </w:p>
    <w:p w:rsidR="009027D7" w:rsidRPr="003B408E" w:rsidRDefault="009027D7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Денисович Ларисі Василівні</w:t>
      </w:r>
    </w:p>
    <w:p w:rsidR="009027D7" w:rsidRDefault="009027D7" w:rsidP="008D785D">
      <w:pPr>
        <w:jc w:val="both"/>
        <w:rPr>
          <w:b/>
          <w:sz w:val="24"/>
          <w:szCs w:val="24"/>
          <w:lang w:val="uk-UA"/>
        </w:rPr>
      </w:pPr>
    </w:p>
    <w:p w:rsidR="009027D7" w:rsidRDefault="009027D7" w:rsidP="008D785D">
      <w:pPr>
        <w:jc w:val="both"/>
        <w:rPr>
          <w:b/>
          <w:sz w:val="24"/>
          <w:szCs w:val="24"/>
          <w:lang w:val="uk-UA"/>
        </w:rPr>
      </w:pPr>
    </w:p>
    <w:p w:rsidR="009027D7" w:rsidRPr="00365AFE" w:rsidRDefault="009027D7" w:rsidP="00B657C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62/2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04.03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гр.Денисович Лариси Василівни, 19**р.н., яка проживає за адресою: </w:t>
      </w:r>
      <w:bookmarkStart w:id="1" w:name="_Hlk157781783"/>
      <w:r>
        <w:rPr>
          <w:sz w:val="24"/>
          <w:szCs w:val="24"/>
          <w:lang w:val="uk-UA"/>
        </w:rPr>
        <w:t>с.Давидівці</w:t>
      </w:r>
      <w:bookmarkStart w:id="2" w:name="_GoBack"/>
      <w:bookmarkEnd w:id="2"/>
      <w:r>
        <w:rPr>
          <w:sz w:val="24"/>
          <w:szCs w:val="24"/>
          <w:lang w:val="uk-UA"/>
        </w:rPr>
        <w:t xml:space="preserve">, </w:t>
      </w:r>
      <w:bookmarkEnd w:id="1"/>
      <w:r>
        <w:rPr>
          <w:sz w:val="24"/>
          <w:szCs w:val="24"/>
          <w:lang w:val="uk-UA"/>
        </w:rPr>
        <w:t xml:space="preserve">вул.АДРЕСА 1 щодо надання матеріальної допомоги на лікування онкології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 виписка №1857 з медичної карти стаціонарного хворого на злоякісне новоутворення, виписка №466 з медичної карти стаціонарного хворого на злоякісне новоутворення,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 w:rsidRPr="00365AFE">
        <w:rPr>
          <w:bCs/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:rsidR="009027D7" w:rsidRDefault="009027D7" w:rsidP="00E16479">
      <w:pPr>
        <w:jc w:val="both"/>
        <w:rPr>
          <w:bCs/>
          <w:sz w:val="24"/>
          <w:szCs w:val="24"/>
          <w:lang w:val="uk-UA"/>
        </w:rPr>
      </w:pPr>
    </w:p>
    <w:p w:rsidR="009027D7" w:rsidRDefault="009027D7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:rsidR="009027D7" w:rsidRDefault="009027D7" w:rsidP="00EE599D">
      <w:pPr>
        <w:jc w:val="both"/>
        <w:rPr>
          <w:b/>
          <w:bCs/>
          <w:sz w:val="24"/>
          <w:szCs w:val="24"/>
          <w:lang w:val="uk-UA"/>
        </w:rPr>
      </w:pPr>
    </w:p>
    <w:p w:rsidR="009027D7" w:rsidRPr="00EE599D" w:rsidRDefault="009027D7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гр.Денисович Ларисі Василівні, яка проживає за адресою: с.Давидівці, вул.АДРЕСА 1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5000</w:t>
      </w:r>
      <w:r w:rsidRPr="00DA6C46">
        <w:rPr>
          <w:bCs/>
          <w:sz w:val="24"/>
          <w:szCs w:val="24"/>
          <w:lang w:val="uk-UA"/>
        </w:rPr>
        <w:t xml:space="preserve"> грн. </w:t>
      </w:r>
      <w:r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 xml:space="preserve">п’ять  тисяч </w:t>
      </w:r>
      <w:r w:rsidRPr="00EE599D">
        <w:rPr>
          <w:bCs/>
          <w:sz w:val="24"/>
          <w:szCs w:val="24"/>
        </w:rPr>
        <w:t xml:space="preserve"> гривень).</w:t>
      </w:r>
    </w:p>
    <w:p w:rsidR="009027D7" w:rsidRPr="0084440D" w:rsidRDefault="009027D7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9027D7" w:rsidRPr="0084440D" w:rsidRDefault="009027D7" w:rsidP="0084440D">
      <w:pPr>
        <w:pStyle w:val="ListParagraph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8A4284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A4284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9027D7" w:rsidRPr="008B124A" w:rsidRDefault="009027D7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9027D7" w:rsidRDefault="009027D7" w:rsidP="00AE462C">
      <w:pPr>
        <w:ind w:firstLine="600"/>
        <w:jc w:val="both"/>
        <w:rPr>
          <w:sz w:val="24"/>
          <w:szCs w:val="24"/>
          <w:lang w:val="uk-UA"/>
        </w:rPr>
      </w:pPr>
    </w:p>
    <w:p w:rsidR="009027D7" w:rsidRDefault="009027D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9027D7" w:rsidRPr="005F7735" w:rsidRDefault="009027D7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:rsidR="009027D7" w:rsidRDefault="009027D7" w:rsidP="00046E89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Іван СЕМЕНЮК</w:t>
      </w:r>
      <w:r>
        <w:rPr>
          <w:b/>
          <w:sz w:val="24"/>
          <w:szCs w:val="24"/>
        </w:rPr>
        <w:t xml:space="preserve">  </w:t>
      </w:r>
    </w:p>
    <w:p w:rsidR="009027D7" w:rsidRDefault="009027D7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</w:p>
    <w:p w:rsidR="009027D7" w:rsidRDefault="009027D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9027D7" w:rsidRDefault="009027D7" w:rsidP="00AE462C">
      <w:pPr>
        <w:rPr>
          <w:b/>
          <w:sz w:val="24"/>
          <w:szCs w:val="24"/>
          <w:lang w:val="uk-UA"/>
        </w:rPr>
      </w:pPr>
    </w:p>
    <w:p w:rsidR="009027D7" w:rsidRDefault="009027D7" w:rsidP="00AE462C">
      <w:pPr>
        <w:rPr>
          <w:b/>
          <w:sz w:val="24"/>
          <w:szCs w:val="24"/>
          <w:lang w:val="uk-UA"/>
        </w:rPr>
      </w:pPr>
    </w:p>
    <w:p w:rsidR="009027D7" w:rsidRDefault="009027D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9027D7" w:rsidSect="00D75881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44E0D"/>
    <w:rsid w:val="00046E89"/>
    <w:rsid w:val="00055EAF"/>
    <w:rsid w:val="0006047E"/>
    <w:rsid w:val="000807F9"/>
    <w:rsid w:val="000847AF"/>
    <w:rsid w:val="0008599E"/>
    <w:rsid w:val="00096D87"/>
    <w:rsid w:val="000A0509"/>
    <w:rsid w:val="000C1AD9"/>
    <w:rsid w:val="000C419B"/>
    <w:rsid w:val="000D5A0A"/>
    <w:rsid w:val="000D5BCD"/>
    <w:rsid w:val="000E186B"/>
    <w:rsid w:val="00101779"/>
    <w:rsid w:val="00105D26"/>
    <w:rsid w:val="001124EA"/>
    <w:rsid w:val="00116E57"/>
    <w:rsid w:val="00123B18"/>
    <w:rsid w:val="00127029"/>
    <w:rsid w:val="00150E2F"/>
    <w:rsid w:val="0018496D"/>
    <w:rsid w:val="001973CE"/>
    <w:rsid w:val="001B4DE4"/>
    <w:rsid w:val="001B6DCD"/>
    <w:rsid w:val="001C3A1C"/>
    <w:rsid w:val="001C6A3B"/>
    <w:rsid w:val="001D5E6F"/>
    <w:rsid w:val="001F1A69"/>
    <w:rsid w:val="00210848"/>
    <w:rsid w:val="00211057"/>
    <w:rsid w:val="0021133E"/>
    <w:rsid w:val="00220BBD"/>
    <w:rsid w:val="002A4963"/>
    <w:rsid w:val="002B0F7F"/>
    <w:rsid w:val="002D0E52"/>
    <w:rsid w:val="002F7505"/>
    <w:rsid w:val="003110A1"/>
    <w:rsid w:val="003163C6"/>
    <w:rsid w:val="00340AAA"/>
    <w:rsid w:val="00356108"/>
    <w:rsid w:val="003624E0"/>
    <w:rsid w:val="00365AFE"/>
    <w:rsid w:val="003670F3"/>
    <w:rsid w:val="00392D55"/>
    <w:rsid w:val="003B408E"/>
    <w:rsid w:val="003D7B69"/>
    <w:rsid w:val="003E3B39"/>
    <w:rsid w:val="003F2B57"/>
    <w:rsid w:val="004027F1"/>
    <w:rsid w:val="004101EF"/>
    <w:rsid w:val="004230AB"/>
    <w:rsid w:val="004417B9"/>
    <w:rsid w:val="004532F4"/>
    <w:rsid w:val="00464F8F"/>
    <w:rsid w:val="00467769"/>
    <w:rsid w:val="004938A4"/>
    <w:rsid w:val="004C2CE8"/>
    <w:rsid w:val="004C73F6"/>
    <w:rsid w:val="004D4C4C"/>
    <w:rsid w:val="004E06E2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E45EE"/>
    <w:rsid w:val="006F4BD9"/>
    <w:rsid w:val="006F59AB"/>
    <w:rsid w:val="00715F81"/>
    <w:rsid w:val="00747D8D"/>
    <w:rsid w:val="007514B5"/>
    <w:rsid w:val="0076044B"/>
    <w:rsid w:val="00783C9D"/>
    <w:rsid w:val="007A4F50"/>
    <w:rsid w:val="007B4068"/>
    <w:rsid w:val="007C2675"/>
    <w:rsid w:val="007D0E9D"/>
    <w:rsid w:val="007F0112"/>
    <w:rsid w:val="007F763E"/>
    <w:rsid w:val="0080345D"/>
    <w:rsid w:val="00807E59"/>
    <w:rsid w:val="008200CA"/>
    <w:rsid w:val="008340B4"/>
    <w:rsid w:val="0084440D"/>
    <w:rsid w:val="008638E3"/>
    <w:rsid w:val="00881527"/>
    <w:rsid w:val="00892585"/>
    <w:rsid w:val="008A035A"/>
    <w:rsid w:val="008A4284"/>
    <w:rsid w:val="008B124A"/>
    <w:rsid w:val="008D785D"/>
    <w:rsid w:val="009027D7"/>
    <w:rsid w:val="0091476B"/>
    <w:rsid w:val="00935BBE"/>
    <w:rsid w:val="0095363F"/>
    <w:rsid w:val="0095708C"/>
    <w:rsid w:val="00984307"/>
    <w:rsid w:val="00984617"/>
    <w:rsid w:val="00991095"/>
    <w:rsid w:val="009D3EE7"/>
    <w:rsid w:val="009E2FB7"/>
    <w:rsid w:val="009F0E92"/>
    <w:rsid w:val="009F7227"/>
    <w:rsid w:val="00A031FE"/>
    <w:rsid w:val="00A423BB"/>
    <w:rsid w:val="00A4330B"/>
    <w:rsid w:val="00A75804"/>
    <w:rsid w:val="00A83486"/>
    <w:rsid w:val="00A97CE7"/>
    <w:rsid w:val="00AB19D5"/>
    <w:rsid w:val="00AB23AD"/>
    <w:rsid w:val="00AB79F1"/>
    <w:rsid w:val="00AC6A48"/>
    <w:rsid w:val="00AE462C"/>
    <w:rsid w:val="00AE6B3D"/>
    <w:rsid w:val="00B14BD1"/>
    <w:rsid w:val="00B21247"/>
    <w:rsid w:val="00B608B4"/>
    <w:rsid w:val="00B61329"/>
    <w:rsid w:val="00B657C4"/>
    <w:rsid w:val="00B96261"/>
    <w:rsid w:val="00BB09ED"/>
    <w:rsid w:val="00BB4555"/>
    <w:rsid w:val="00BB7459"/>
    <w:rsid w:val="00BD3741"/>
    <w:rsid w:val="00BD67F9"/>
    <w:rsid w:val="00BE3B5B"/>
    <w:rsid w:val="00BE3C90"/>
    <w:rsid w:val="00BE43A6"/>
    <w:rsid w:val="00BE6276"/>
    <w:rsid w:val="00C37466"/>
    <w:rsid w:val="00C60070"/>
    <w:rsid w:val="00C861BE"/>
    <w:rsid w:val="00C87189"/>
    <w:rsid w:val="00C97474"/>
    <w:rsid w:val="00CA4DB2"/>
    <w:rsid w:val="00CB2830"/>
    <w:rsid w:val="00CB7E5D"/>
    <w:rsid w:val="00CE4677"/>
    <w:rsid w:val="00CF299C"/>
    <w:rsid w:val="00D00FD7"/>
    <w:rsid w:val="00D20076"/>
    <w:rsid w:val="00D23BF9"/>
    <w:rsid w:val="00D378A2"/>
    <w:rsid w:val="00D42EB8"/>
    <w:rsid w:val="00D534D4"/>
    <w:rsid w:val="00D60B9B"/>
    <w:rsid w:val="00D75881"/>
    <w:rsid w:val="00D869BE"/>
    <w:rsid w:val="00D930A7"/>
    <w:rsid w:val="00DA1936"/>
    <w:rsid w:val="00DA412D"/>
    <w:rsid w:val="00DA6C46"/>
    <w:rsid w:val="00DD228B"/>
    <w:rsid w:val="00E00D22"/>
    <w:rsid w:val="00E12356"/>
    <w:rsid w:val="00E16479"/>
    <w:rsid w:val="00E1735E"/>
    <w:rsid w:val="00E1754D"/>
    <w:rsid w:val="00E21C83"/>
    <w:rsid w:val="00E22351"/>
    <w:rsid w:val="00E50DDE"/>
    <w:rsid w:val="00E53F40"/>
    <w:rsid w:val="00E56772"/>
    <w:rsid w:val="00E7431A"/>
    <w:rsid w:val="00E9187D"/>
    <w:rsid w:val="00EA2C51"/>
    <w:rsid w:val="00EA2D10"/>
    <w:rsid w:val="00EA3B1F"/>
    <w:rsid w:val="00EE599D"/>
    <w:rsid w:val="00EF16BB"/>
    <w:rsid w:val="00F0581E"/>
    <w:rsid w:val="00F11A92"/>
    <w:rsid w:val="00F26C02"/>
    <w:rsid w:val="00F279D3"/>
    <w:rsid w:val="00F83BD4"/>
    <w:rsid w:val="00F91293"/>
    <w:rsid w:val="00FB2575"/>
    <w:rsid w:val="00FB5E10"/>
    <w:rsid w:val="00FD0728"/>
    <w:rsid w:val="00FD7BCA"/>
    <w:rsid w:val="00FD7C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9278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8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8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341</Words>
  <Characters>1949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2025-01-14T15:32:00Z</cp:lastPrinted>
  <dcterms:created xsi:type="dcterms:W3CDTF">2026-04-22T06:37:00Z</dcterms:created>
  <dcterms:modified xsi:type="dcterms:W3CDTF">2026-06-10T09:00:00Z</dcterms:modified>
</cp:coreProperties>
</file>