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61501" w:rsidRDefault="0046150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318A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793" r:id="rId6"/>
        </w:object>
      </w:r>
    </w:p>
    <w:p w:rsidR="00461501" w:rsidRDefault="0046150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61501" w:rsidRDefault="004615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61501" w:rsidRDefault="004615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61501" w:rsidRDefault="0046150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61501" w:rsidRDefault="00461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1501" w:rsidRDefault="00461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61501" w:rsidRDefault="004615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61501" w:rsidRDefault="0046150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461501" w:rsidRDefault="0046150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3925D2">
        <w:rPr>
          <w:rFonts w:ascii="Times New Roman" w:hAnsi="Times New Roman"/>
          <w:b/>
          <w:szCs w:val="24"/>
        </w:rPr>
        <w:t>№ 146/4</w:t>
      </w:r>
    </w:p>
    <w:p w:rsidR="00461501" w:rsidRDefault="00461501" w:rsidP="00180B81">
      <w:pPr>
        <w:pStyle w:val="Normal2"/>
        <w:rPr>
          <w:rFonts w:ascii="Times New Roman" w:hAnsi="Times New Roman"/>
          <w:b/>
          <w:szCs w:val="24"/>
        </w:rPr>
      </w:pPr>
    </w:p>
    <w:p w:rsidR="00461501" w:rsidRDefault="004615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61501" w:rsidRPr="003B408E" w:rsidRDefault="004615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Щипанському Ярославу Васильовичу</w:t>
      </w:r>
    </w:p>
    <w:p w:rsidR="00461501" w:rsidRDefault="00461501" w:rsidP="008D785D">
      <w:pPr>
        <w:jc w:val="both"/>
        <w:rPr>
          <w:b/>
          <w:sz w:val="24"/>
          <w:szCs w:val="24"/>
          <w:lang w:val="uk-UA"/>
        </w:rPr>
      </w:pPr>
    </w:p>
    <w:p w:rsidR="00461501" w:rsidRDefault="00461501" w:rsidP="008D785D">
      <w:pPr>
        <w:jc w:val="both"/>
        <w:rPr>
          <w:b/>
          <w:sz w:val="24"/>
          <w:szCs w:val="24"/>
          <w:lang w:val="uk-UA"/>
        </w:rPr>
      </w:pPr>
    </w:p>
    <w:p w:rsidR="00461501" w:rsidRDefault="00461501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221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Щипанського Ярослава Васильовича,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461501" w:rsidRPr="00A423BB" w:rsidRDefault="00461501" w:rsidP="00874B7B">
      <w:pPr>
        <w:jc w:val="both"/>
        <w:rPr>
          <w:bCs/>
          <w:sz w:val="24"/>
          <w:szCs w:val="24"/>
          <w:lang w:val="uk-UA"/>
        </w:rPr>
      </w:pPr>
    </w:p>
    <w:p w:rsidR="00461501" w:rsidRDefault="00461501" w:rsidP="00874B7B">
      <w:pPr>
        <w:jc w:val="both"/>
        <w:rPr>
          <w:bCs/>
          <w:sz w:val="24"/>
          <w:szCs w:val="24"/>
          <w:lang w:val="uk-UA"/>
        </w:rPr>
      </w:pPr>
    </w:p>
    <w:p w:rsidR="00461501" w:rsidRDefault="0046150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61501" w:rsidRDefault="0046150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61501" w:rsidRPr="0084440D" w:rsidRDefault="0046150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Щипанському Ярославу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вул.АДРЕСА 1</w:t>
      </w:r>
      <w:bookmarkStart w:id="4" w:name="_GoBack"/>
      <w:bookmarkEnd w:id="4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461501" w:rsidRPr="0084440D" w:rsidRDefault="0046150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461501" w:rsidRPr="0084440D" w:rsidRDefault="00461501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61501" w:rsidRDefault="00461501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61501" w:rsidRPr="008B124A" w:rsidRDefault="00461501" w:rsidP="00874B7B">
      <w:pPr>
        <w:ind w:firstLine="426"/>
        <w:jc w:val="both"/>
        <w:rPr>
          <w:sz w:val="24"/>
          <w:szCs w:val="24"/>
          <w:lang w:val="uk-UA"/>
        </w:rPr>
      </w:pPr>
    </w:p>
    <w:p w:rsidR="00461501" w:rsidRDefault="00461501" w:rsidP="00874B7B">
      <w:pPr>
        <w:jc w:val="both"/>
        <w:rPr>
          <w:sz w:val="24"/>
          <w:szCs w:val="24"/>
          <w:lang w:val="uk-UA"/>
        </w:rPr>
      </w:pPr>
    </w:p>
    <w:p w:rsidR="00461501" w:rsidRDefault="0046150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461501" w:rsidRDefault="00461501" w:rsidP="00102B9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461501" w:rsidSect="003925D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0AF8"/>
    <w:rsid w:val="000C419B"/>
    <w:rsid w:val="000D03AD"/>
    <w:rsid w:val="000D4325"/>
    <w:rsid w:val="000E69AD"/>
    <w:rsid w:val="000F2EA3"/>
    <w:rsid w:val="00102B90"/>
    <w:rsid w:val="00103B05"/>
    <w:rsid w:val="0010656E"/>
    <w:rsid w:val="00121965"/>
    <w:rsid w:val="001318A5"/>
    <w:rsid w:val="0013740F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25D2"/>
    <w:rsid w:val="003963F8"/>
    <w:rsid w:val="003A53B4"/>
    <w:rsid w:val="003B408E"/>
    <w:rsid w:val="003B712F"/>
    <w:rsid w:val="003E3B39"/>
    <w:rsid w:val="004027F1"/>
    <w:rsid w:val="0041669C"/>
    <w:rsid w:val="00417F45"/>
    <w:rsid w:val="0044103E"/>
    <w:rsid w:val="00461501"/>
    <w:rsid w:val="004620B5"/>
    <w:rsid w:val="00473A5E"/>
    <w:rsid w:val="00497627"/>
    <w:rsid w:val="004A0351"/>
    <w:rsid w:val="004A08C6"/>
    <w:rsid w:val="004B0094"/>
    <w:rsid w:val="004F23E0"/>
    <w:rsid w:val="004F407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065E9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C62B2"/>
    <w:rsid w:val="008D0044"/>
    <w:rsid w:val="008D785D"/>
    <w:rsid w:val="00936232"/>
    <w:rsid w:val="00991095"/>
    <w:rsid w:val="009A204B"/>
    <w:rsid w:val="009A60A8"/>
    <w:rsid w:val="009B1120"/>
    <w:rsid w:val="009D2EBC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BC1D53"/>
    <w:rsid w:val="00C24AA6"/>
    <w:rsid w:val="00C36EE9"/>
    <w:rsid w:val="00C37466"/>
    <w:rsid w:val="00C4561F"/>
    <w:rsid w:val="00C513C3"/>
    <w:rsid w:val="00C551EE"/>
    <w:rsid w:val="00C63E84"/>
    <w:rsid w:val="00C72835"/>
    <w:rsid w:val="00C72C8A"/>
    <w:rsid w:val="00C91D12"/>
    <w:rsid w:val="00CA4DB2"/>
    <w:rsid w:val="00CB2830"/>
    <w:rsid w:val="00CB34E0"/>
    <w:rsid w:val="00CB379C"/>
    <w:rsid w:val="00CC09A4"/>
    <w:rsid w:val="00CC0C57"/>
    <w:rsid w:val="00CC2BE1"/>
    <w:rsid w:val="00CC3599"/>
    <w:rsid w:val="00CE25CE"/>
    <w:rsid w:val="00CF0753"/>
    <w:rsid w:val="00D03C2F"/>
    <w:rsid w:val="00D145E5"/>
    <w:rsid w:val="00D26EC4"/>
    <w:rsid w:val="00D43312"/>
    <w:rsid w:val="00D534D4"/>
    <w:rsid w:val="00D869BE"/>
    <w:rsid w:val="00D930A7"/>
    <w:rsid w:val="00D93A51"/>
    <w:rsid w:val="00DA1936"/>
    <w:rsid w:val="00DA2F7F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33B83"/>
    <w:rsid w:val="00F605B6"/>
    <w:rsid w:val="00F706D3"/>
    <w:rsid w:val="00F72374"/>
    <w:rsid w:val="00F733DC"/>
    <w:rsid w:val="00F83BD4"/>
    <w:rsid w:val="00F83D73"/>
    <w:rsid w:val="00F9794B"/>
    <w:rsid w:val="00FA0CFB"/>
    <w:rsid w:val="00FA29DA"/>
    <w:rsid w:val="00FC41D7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9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354</Words>
  <Characters>2022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2026-05-25T05:39:00Z</cp:lastPrinted>
  <dcterms:created xsi:type="dcterms:W3CDTF">2026-04-21T12:42:00Z</dcterms:created>
  <dcterms:modified xsi:type="dcterms:W3CDTF">2026-06-10T08:57:00Z</dcterms:modified>
</cp:coreProperties>
</file>