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8147B" w:rsidRDefault="0078147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642C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42597714" r:id="rId6"/>
        </w:object>
      </w:r>
    </w:p>
    <w:p w:rsidR="0078147B" w:rsidRDefault="0078147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8147B" w:rsidRDefault="0078147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8147B" w:rsidRDefault="0078147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8147B" w:rsidRDefault="0078147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8147B" w:rsidRDefault="0078147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8147B" w:rsidRDefault="0078147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78147B" w:rsidRDefault="0078147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8147B" w:rsidRDefault="0078147B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78147B" w:rsidRDefault="0078147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13 травня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   м. Кіцмань                                                        </w:t>
      </w:r>
      <w:r w:rsidRPr="007A3A7A">
        <w:rPr>
          <w:rFonts w:ascii="Times New Roman" w:hAnsi="Times New Roman"/>
          <w:b/>
          <w:szCs w:val="24"/>
        </w:rPr>
        <w:t>№ 145/4</w:t>
      </w:r>
    </w:p>
    <w:p w:rsidR="0078147B" w:rsidRDefault="0078147B" w:rsidP="008D785D">
      <w:pPr>
        <w:rPr>
          <w:sz w:val="24"/>
          <w:lang w:val="uk-UA"/>
        </w:rPr>
      </w:pPr>
    </w:p>
    <w:p w:rsidR="0078147B" w:rsidRDefault="0078147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78147B" w:rsidRPr="0080345D" w:rsidRDefault="0078147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гр.Словській Світлані Степанівні</w:t>
      </w:r>
    </w:p>
    <w:p w:rsidR="0078147B" w:rsidRDefault="0078147B" w:rsidP="008D785D">
      <w:pPr>
        <w:jc w:val="both"/>
        <w:rPr>
          <w:b/>
          <w:sz w:val="24"/>
          <w:szCs w:val="24"/>
          <w:lang w:val="uk-UA"/>
        </w:rPr>
      </w:pPr>
    </w:p>
    <w:p w:rsidR="0078147B" w:rsidRDefault="0078147B" w:rsidP="008D785D">
      <w:pPr>
        <w:jc w:val="both"/>
        <w:rPr>
          <w:b/>
          <w:sz w:val="24"/>
          <w:szCs w:val="24"/>
          <w:lang w:val="uk-UA"/>
        </w:rPr>
      </w:pPr>
    </w:p>
    <w:p w:rsidR="0078147B" w:rsidRDefault="0078147B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гр.Словської Світлани Степанівни, 19**р.н.,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м.Кіцмань, вул</w:t>
      </w:r>
      <w:bookmarkEnd w:id="1"/>
      <w:bookmarkEnd w:id="2"/>
      <w:bookmarkEnd w:id="3"/>
      <w:bookmarkEnd w:id="4"/>
      <w:r>
        <w:rPr>
          <w:sz w:val="24"/>
          <w:szCs w:val="24"/>
          <w:lang w:val="uk-UA"/>
        </w:rPr>
        <w:t>.</w:t>
      </w:r>
      <w:bookmarkEnd w:id="5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(придбання амуніції для сина, гр.Словського Василя Ярославовича, 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Словська С.С., копія картки платника податків, витяги з реєстру ТГ, копія паспорта Словський В.Я., копія посвідчення УБД, довідка про перебування на військовій службі,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78147B" w:rsidRDefault="0078147B" w:rsidP="00E16479">
      <w:pPr>
        <w:jc w:val="both"/>
        <w:rPr>
          <w:bCs/>
          <w:sz w:val="24"/>
          <w:szCs w:val="24"/>
          <w:lang w:val="uk-UA"/>
        </w:rPr>
      </w:pPr>
    </w:p>
    <w:p w:rsidR="0078147B" w:rsidRDefault="0078147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8147B" w:rsidRDefault="0078147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8147B" w:rsidRPr="0084440D" w:rsidRDefault="0078147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Словській Світлані Степанівні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м.Кіцмань, вул.АДРЕСА 1</w:t>
      </w:r>
      <w:bookmarkStart w:id="6" w:name="_GoBack"/>
      <w:bookmarkEnd w:id="6"/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в  сумі 4600 грн. (чотири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78147B" w:rsidRPr="0084440D" w:rsidRDefault="0078147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78147B" w:rsidRPr="0084440D" w:rsidRDefault="0078147B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8147B" w:rsidRPr="008B124A" w:rsidRDefault="0078147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8147B" w:rsidRDefault="0078147B" w:rsidP="00AE462C">
      <w:pPr>
        <w:ind w:firstLine="600"/>
        <w:jc w:val="both"/>
        <w:rPr>
          <w:sz w:val="24"/>
          <w:szCs w:val="24"/>
          <w:lang w:val="uk-UA"/>
        </w:rPr>
      </w:pPr>
    </w:p>
    <w:p w:rsidR="0078147B" w:rsidRDefault="0078147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147B" w:rsidRDefault="0078147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147B" w:rsidRDefault="0078147B" w:rsidP="00A14946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78147B" w:rsidSect="007A3A7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14744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56199"/>
    <w:rsid w:val="0046113B"/>
    <w:rsid w:val="004618C3"/>
    <w:rsid w:val="00464F8F"/>
    <w:rsid w:val="004659A9"/>
    <w:rsid w:val="00474991"/>
    <w:rsid w:val="004968E9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05235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147B"/>
    <w:rsid w:val="00783C9D"/>
    <w:rsid w:val="0079236C"/>
    <w:rsid w:val="007A3A7A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27C0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C48B9"/>
    <w:rsid w:val="009D206C"/>
    <w:rsid w:val="009E182A"/>
    <w:rsid w:val="009F0E92"/>
    <w:rsid w:val="009F2C26"/>
    <w:rsid w:val="009F3EB0"/>
    <w:rsid w:val="009F7227"/>
    <w:rsid w:val="009F758B"/>
    <w:rsid w:val="00A14946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2A40"/>
    <w:rsid w:val="00B44C07"/>
    <w:rsid w:val="00B501A5"/>
    <w:rsid w:val="00B50B72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351C"/>
    <w:rsid w:val="00C37466"/>
    <w:rsid w:val="00C43892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13C0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642CB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5208E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37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357</Words>
  <Characters>2039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2026-04-21T11:59:00Z</dcterms:created>
  <dcterms:modified xsi:type="dcterms:W3CDTF">2026-06-10T08:56:00Z</dcterms:modified>
</cp:coreProperties>
</file>