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C2685" w:rsidRDefault="001C268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C466F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4" o:title=""/>
          </v:shape>
          <o:OLEObject Type="Embed" ProgID="Paint.Picture" ShapeID="_x0000_i1025" DrawAspect="Content" ObjectID="_1842597670" r:id="rId5"/>
        </w:object>
      </w:r>
    </w:p>
    <w:p w:rsidR="001C2685" w:rsidRDefault="001C268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C2685" w:rsidRDefault="001C268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C2685" w:rsidRDefault="001C268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C2685" w:rsidRDefault="001C268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C2685" w:rsidRDefault="001C268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C2685" w:rsidRDefault="001C268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1C2685" w:rsidRDefault="001C268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C2685" w:rsidRDefault="001C2685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1C2685" w:rsidRDefault="001C268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травня 2026                                            м. Кіцмань                                                        </w:t>
      </w:r>
      <w:r w:rsidRPr="00EA2F72">
        <w:rPr>
          <w:rFonts w:ascii="Times New Roman" w:hAnsi="Times New Roman"/>
          <w:b/>
          <w:szCs w:val="24"/>
        </w:rPr>
        <w:t>№ 144/4</w:t>
      </w:r>
    </w:p>
    <w:p w:rsidR="001C2685" w:rsidRDefault="001C2685" w:rsidP="00180B81">
      <w:pPr>
        <w:pStyle w:val="Normal2"/>
        <w:rPr>
          <w:rFonts w:ascii="Times New Roman" w:hAnsi="Times New Roman"/>
          <w:b/>
          <w:szCs w:val="24"/>
        </w:rPr>
      </w:pPr>
    </w:p>
    <w:p w:rsidR="001C2685" w:rsidRDefault="001C268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1C2685" w:rsidRPr="003B408E" w:rsidRDefault="001C268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гр.Савчук Ірині Юріївні</w:t>
      </w:r>
    </w:p>
    <w:p w:rsidR="001C2685" w:rsidRDefault="001C2685" w:rsidP="008D785D">
      <w:pPr>
        <w:jc w:val="both"/>
        <w:rPr>
          <w:b/>
          <w:sz w:val="24"/>
          <w:szCs w:val="24"/>
          <w:lang w:val="uk-UA"/>
        </w:rPr>
      </w:pPr>
    </w:p>
    <w:p w:rsidR="001C2685" w:rsidRDefault="001C2685" w:rsidP="008D785D">
      <w:pPr>
        <w:jc w:val="both"/>
        <w:rPr>
          <w:b/>
          <w:sz w:val="24"/>
          <w:szCs w:val="24"/>
          <w:lang w:val="uk-UA"/>
        </w:rPr>
      </w:pPr>
    </w:p>
    <w:p w:rsidR="001C2685" w:rsidRPr="00365AFE" w:rsidRDefault="001C2685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№243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Савчук Ірини Юріївни, 19**р.н., яка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>
        <w:rPr>
          <w:sz w:val="24"/>
          <w:szCs w:val="24"/>
          <w:lang w:val="uk-UA"/>
        </w:rPr>
        <w:t>с.Суховерхів, вул.АДРЕСА 1 щодо надання матеріальної допомоги у зв’язку зі складними життєвими обставинами, спричиненими важким матеріальним станом (зникнення безвісті батька гр.Сахно Юрія Федоровича, 19**р.н.)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свідоцтва про народження,  копія картки платника податків, копія витягу з реєстру ТГ, копія сповіщення про зниклого безвісті військовослужбовця,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1C2685" w:rsidRDefault="001C2685" w:rsidP="007B4068">
      <w:pPr>
        <w:jc w:val="both"/>
        <w:rPr>
          <w:bCs/>
          <w:sz w:val="24"/>
          <w:szCs w:val="24"/>
          <w:lang w:val="uk-UA"/>
        </w:rPr>
      </w:pPr>
    </w:p>
    <w:p w:rsidR="001C2685" w:rsidRDefault="001C2685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C2685" w:rsidRDefault="001C268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C2685" w:rsidRDefault="001C2685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Савчук Ірині Юріївні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с.Суховерхів</w:t>
      </w:r>
      <w:r w:rsidRPr="00497627">
        <w:rPr>
          <w:rFonts w:ascii="Times New Roman" w:hAnsi="Times New Roman"/>
          <w:szCs w:val="24"/>
        </w:rPr>
        <w:t>, вул.</w:t>
      </w:r>
      <w:r>
        <w:rPr>
          <w:rFonts w:ascii="Times New Roman" w:hAnsi="Times New Roman"/>
          <w:szCs w:val="24"/>
        </w:rPr>
        <w:t>А</w:t>
      </w:r>
      <w:bookmarkStart w:id="4" w:name="_GoBack"/>
      <w:bookmarkEnd w:id="4"/>
      <w:r>
        <w:rPr>
          <w:rFonts w:ascii="Times New Roman" w:hAnsi="Times New Roman"/>
          <w:szCs w:val="24"/>
        </w:rPr>
        <w:t>ДРЕСА 1,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:rsidR="001C2685" w:rsidRDefault="001C268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1C2685" w:rsidRDefault="001C268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1C2685" w:rsidRDefault="001C2685" w:rsidP="00AE462C">
      <w:pPr>
        <w:ind w:firstLine="600"/>
        <w:jc w:val="both"/>
        <w:rPr>
          <w:sz w:val="24"/>
          <w:szCs w:val="24"/>
          <w:lang w:val="uk-UA"/>
        </w:rPr>
      </w:pPr>
    </w:p>
    <w:p w:rsidR="001C2685" w:rsidRPr="008B124A" w:rsidRDefault="001C268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1C2685" w:rsidRDefault="001C2685" w:rsidP="00AE462C">
      <w:pPr>
        <w:ind w:firstLine="600"/>
        <w:jc w:val="both"/>
        <w:rPr>
          <w:sz w:val="24"/>
          <w:szCs w:val="24"/>
          <w:lang w:val="uk-UA"/>
        </w:rPr>
      </w:pPr>
    </w:p>
    <w:p w:rsidR="001C2685" w:rsidRDefault="001C268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1C2685" w:rsidRDefault="001C268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1C2685" w:rsidRDefault="001C2685" w:rsidP="0011462E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1C2685" w:rsidRDefault="001C268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C2685" w:rsidRDefault="001C268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C2685" w:rsidRDefault="001C2685" w:rsidP="00AE462C">
      <w:pPr>
        <w:rPr>
          <w:b/>
          <w:sz w:val="24"/>
          <w:szCs w:val="24"/>
          <w:lang w:val="uk-UA"/>
        </w:rPr>
      </w:pPr>
    </w:p>
    <w:p w:rsidR="001C2685" w:rsidRDefault="001C268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C2685" w:rsidSect="00EA2F7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0657E"/>
    <w:rsid w:val="00020D26"/>
    <w:rsid w:val="00021079"/>
    <w:rsid w:val="000214D5"/>
    <w:rsid w:val="00032821"/>
    <w:rsid w:val="00036CB0"/>
    <w:rsid w:val="00040986"/>
    <w:rsid w:val="0004388B"/>
    <w:rsid w:val="00044E0D"/>
    <w:rsid w:val="000462F0"/>
    <w:rsid w:val="0004658B"/>
    <w:rsid w:val="00055EAF"/>
    <w:rsid w:val="00063DBF"/>
    <w:rsid w:val="00077817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1462E"/>
    <w:rsid w:val="00121965"/>
    <w:rsid w:val="00150E2F"/>
    <w:rsid w:val="00180B81"/>
    <w:rsid w:val="001953FA"/>
    <w:rsid w:val="001B6DCD"/>
    <w:rsid w:val="001C2685"/>
    <w:rsid w:val="001C6A3B"/>
    <w:rsid w:val="001D331D"/>
    <w:rsid w:val="001F0EBF"/>
    <w:rsid w:val="001F40A3"/>
    <w:rsid w:val="00207239"/>
    <w:rsid w:val="00210848"/>
    <w:rsid w:val="00220BBD"/>
    <w:rsid w:val="00246274"/>
    <w:rsid w:val="00253815"/>
    <w:rsid w:val="00260E73"/>
    <w:rsid w:val="0026206E"/>
    <w:rsid w:val="002A05C4"/>
    <w:rsid w:val="002A3957"/>
    <w:rsid w:val="002A4963"/>
    <w:rsid w:val="002B345B"/>
    <w:rsid w:val="002B769B"/>
    <w:rsid w:val="002C556A"/>
    <w:rsid w:val="002D22A9"/>
    <w:rsid w:val="002E73B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19E4"/>
    <w:rsid w:val="0041669C"/>
    <w:rsid w:val="00417F45"/>
    <w:rsid w:val="0044103E"/>
    <w:rsid w:val="00473A5E"/>
    <w:rsid w:val="00473C5D"/>
    <w:rsid w:val="00497627"/>
    <w:rsid w:val="004A08C6"/>
    <w:rsid w:val="004B0094"/>
    <w:rsid w:val="00504454"/>
    <w:rsid w:val="00510C27"/>
    <w:rsid w:val="00515BB1"/>
    <w:rsid w:val="005376B1"/>
    <w:rsid w:val="00547B77"/>
    <w:rsid w:val="0055665A"/>
    <w:rsid w:val="00573317"/>
    <w:rsid w:val="00573662"/>
    <w:rsid w:val="00581DAF"/>
    <w:rsid w:val="005825EA"/>
    <w:rsid w:val="005867DE"/>
    <w:rsid w:val="005E140E"/>
    <w:rsid w:val="005E18D3"/>
    <w:rsid w:val="005F2537"/>
    <w:rsid w:val="005F77BD"/>
    <w:rsid w:val="00603018"/>
    <w:rsid w:val="0062246B"/>
    <w:rsid w:val="00645DE5"/>
    <w:rsid w:val="00665C2F"/>
    <w:rsid w:val="00674443"/>
    <w:rsid w:val="006A0FFB"/>
    <w:rsid w:val="006A697B"/>
    <w:rsid w:val="006B74E2"/>
    <w:rsid w:val="006C2211"/>
    <w:rsid w:val="006E2850"/>
    <w:rsid w:val="00704359"/>
    <w:rsid w:val="00741D3E"/>
    <w:rsid w:val="00745C5D"/>
    <w:rsid w:val="00747D8D"/>
    <w:rsid w:val="00753DC7"/>
    <w:rsid w:val="0076044B"/>
    <w:rsid w:val="0076135F"/>
    <w:rsid w:val="0077115A"/>
    <w:rsid w:val="00780594"/>
    <w:rsid w:val="007A6762"/>
    <w:rsid w:val="007B4068"/>
    <w:rsid w:val="007D0E9D"/>
    <w:rsid w:val="007F0112"/>
    <w:rsid w:val="007F6E08"/>
    <w:rsid w:val="0080345D"/>
    <w:rsid w:val="0080378A"/>
    <w:rsid w:val="008302E1"/>
    <w:rsid w:val="008322BA"/>
    <w:rsid w:val="00892585"/>
    <w:rsid w:val="008A035A"/>
    <w:rsid w:val="008B124A"/>
    <w:rsid w:val="008C15EB"/>
    <w:rsid w:val="008D0044"/>
    <w:rsid w:val="008D7490"/>
    <w:rsid w:val="008D785D"/>
    <w:rsid w:val="009312DA"/>
    <w:rsid w:val="00936232"/>
    <w:rsid w:val="00985745"/>
    <w:rsid w:val="00991095"/>
    <w:rsid w:val="009A204B"/>
    <w:rsid w:val="009A421B"/>
    <w:rsid w:val="009A60A8"/>
    <w:rsid w:val="009B1120"/>
    <w:rsid w:val="009C466F"/>
    <w:rsid w:val="009E2575"/>
    <w:rsid w:val="009E586C"/>
    <w:rsid w:val="009F0E92"/>
    <w:rsid w:val="00A15FA6"/>
    <w:rsid w:val="00A343ED"/>
    <w:rsid w:val="00A37A07"/>
    <w:rsid w:val="00A423BB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3105"/>
    <w:rsid w:val="00B731FD"/>
    <w:rsid w:val="00B826A7"/>
    <w:rsid w:val="00B96261"/>
    <w:rsid w:val="00C24AA6"/>
    <w:rsid w:val="00C37466"/>
    <w:rsid w:val="00C4561F"/>
    <w:rsid w:val="00C551EE"/>
    <w:rsid w:val="00C63E84"/>
    <w:rsid w:val="00C70D25"/>
    <w:rsid w:val="00C91D12"/>
    <w:rsid w:val="00CA4DB2"/>
    <w:rsid w:val="00CB1BF8"/>
    <w:rsid w:val="00CB2830"/>
    <w:rsid w:val="00CB379C"/>
    <w:rsid w:val="00CC09A4"/>
    <w:rsid w:val="00CC0C57"/>
    <w:rsid w:val="00CC0F78"/>
    <w:rsid w:val="00CC2BE1"/>
    <w:rsid w:val="00CC3599"/>
    <w:rsid w:val="00CE250C"/>
    <w:rsid w:val="00CE25CE"/>
    <w:rsid w:val="00CF0753"/>
    <w:rsid w:val="00D07031"/>
    <w:rsid w:val="00D145E5"/>
    <w:rsid w:val="00D17530"/>
    <w:rsid w:val="00D26EC4"/>
    <w:rsid w:val="00D3124E"/>
    <w:rsid w:val="00D4381B"/>
    <w:rsid w:val="00D534D4"/>
    <w:rsid w:val="00D869BE"/>
    <w:rsid w:val="00D87EFA"/>
    <w:rsid w:val="00D930A7"/>
    <w:rsid w:val="00D93A51"/>
    <w:rsid w:val="00DA1936"/>
    <w:rsid w:val="00DA412D"/>
    <w:rsid w:val="00DD28E5"/>
    <w:rsid w:val="00DE313B"/>
    <w:rsid w:val="00DF1EBC"/>
    <w:rsid w:val="00E0218B"/>
    <w:rsid w:val="00E30A2E"/>
    <w:rsid w:val="00E33672"/>
    <w:rsid w:val="00E3383E"/>
    <w:rsid w:val="00E36210"/>
    <w:rsid w:val="00E42B60"/>
    <w:rsid w:val="00E53F40"/>
    <w:rsid w:val="00E56772"/>
    <w:rsid w:val="00E7431A"/>
    <w:rsid w:val="00E74A51"/>
    <w:rsid w:val="00E77B72"/>
    <w:rsid w:val="00E96766"/>
    <w:rsid w:val="00EA2C51"/>
    <w:rsid w:val="00EA2F72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E3F85"/>
    <w:rsid w:val="00FE40B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1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348</Words>
  <Characters>1987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2024-11-07T09:02:00Z</cp:lastPrinted>
  <dcterms:created xsi:type="dcterms:W3CDTF">2026-04-21T12:41:00Z</dcterms:created>
  <dcterms:modified xsi:type="dcterms:W3CDTF">2026-06-10T08:55:00Z</dcterms:modified>
</cp:coreProperties>
</file>