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E47EE" w:rsidRDefault="003E47E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624F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aint.Picture" ShapeID="_x0000_i1025" DrawAspect="Content" ObjectID="_1842597604" r:id="rId5"/>
        </w:object>
      </w:r>
    </w:p>
    <w:p w:rsidR="003E47EE" w:rsidRDefault="003E47E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E47EE" w:rsidRDefault="003E47E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E47EE" w:rsidRDefault="003E47E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E47EE" w:rsidRDefault="003E47E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E47EE" w:rsidRDefault="003E47E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E47EE" w:rsidRDefault="003E47E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E47EE" w:rsidRDefault="003E47E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E47EE" w:rsidRDefault="003E47E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3E47EE" w:rsidRDefault="003E47E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BA726A">
        <w:rPr>
          <w:rFonts w:ascii="Times New Roman" w:hAnsi="Times New Roman"/>
          <w:b/>
          <w:szCs w:val="24"/>
        </w:rPr>
        <w:t>№ 143/4</w:t>
      </w:r>
    </w:p>
    <w:p w:rsidR="003E47EE" w:rsidRDefault="003E47EE" w:rsidP="00180B81">
      <w:pPr>
        <w:pStyle w:val="Normal2"/>
        <w:rPr>
          <w:rFonts w:ascii="Times New Roman" w:hAnsi="Times New Roman"/>
          <w:b/>
          <w:szCs w:val="24"/>
        </w:rPr>
      </w:pPr>
    </w:p>
    <w:p w:rsidR="003E47EE" w:rsidRDefault="003E47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E47EE" w:rsidRPr="003B408E" w:rsidRDefault="003E47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гр.Миркотану Петру Дмитровичу</w:t>
      </w:r>
    </w:p>
    <w:p w:rsidR="003E47EE" w:rsidRDefault="003E47EE" w:rsidP="008D785D">
      <w:pPr>
        <w:jc w:val="both"/>
        <w:rPr>
          <w:b/>
          <w:sz w:val="24"/>
          <w:szCs w:val="24"/>
          <w:lang w:val="uk-UA"/>
        </w:rPr>
      </w:pPr>
    </w:p>
    <w:p w:rsidR="003E47EE" w:rsidRDefault="003E47EE" w:rsidP="008D785D">
      <w:pPr>
        <w:jc w:val="both"/>
        <w:rPr>
          <w:b/>
          <w:sz w:val="24"/>
          <w:szCs w:val="24"/>
          <w:lang w:val="uk-UA"/>
        </w:rPr>
      </w:pPr>
    </w:p>
    <w:p w:rsidR="003E47EE" w:rsidRDefault="003E47E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Миркотана Петра Дмитровича, 19**р.н., інваліда ІІІгр.,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с.Ошихліби,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>АДРЕСА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копія  посвідчення УБД, копія довідки МСЕК, копія виписки із медичної карти стаціонарного хворого №СК-260226/1445,  копія виписки із медичної карти  стаціонарного хворого №29468/1350Е, копія виписки із історії хвороби №5508/1137,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3E47EE" w:rsidRDefault="003E47EE" w:rsidP="007B4068">
      <w:pPr>
        <w:jc w:val="both"/>
        <w:rPr>
          <w:bCs/>
          <w:sz w:val="24"/>
          <w:szCs w:val="24"/>
          <w:lang w:val="uk-UA"/>
        </w:rPr>
      </w:pPr>
    </w:p>
    <w:p w:rsidR="003E47EE" w:rsidRDefault="003E47E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E47EE" w:rsidRDefault="003E47E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E47EE" w:rsidRDefault="003E47E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Миркотану Петру Дмитровичу</w:t>
      </w:r>
      <w:bookmarkStart w:id="4" w:name="_GoBack"/>
      <w:bookmarkEnd w:id="4"/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с.Ошихліби</w:t>
      </w:r>
      <w:r w:rsidRPr="00497627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1,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сумі 4600 грн. (чотири тисячі  шістсот  гривень).</w:t>
      </w:r>
    </w:p>
    <w:p w:rsidR="003E47EE" w:rsidRDefault="003E47E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3E47EE" w:rsidRDefault="003E47E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3E47EE" w:rsidRDefault="003E47EE" w:rsidP="00AE462C">
      <w:pPr>
        <w:ind w:firstLine="600"/>
        <w:jc w:val="both"/>
        <w:rPr>
          <w:sz w:val="24"/>
          <w:szCs w:val="24"/>
          <w:lang w:val="uk-UA"/>
        </w:rPr>
      </w:pPr>
    </w:p>
    <w:p w:rsidR="003E47EE" w:rsidRDefault="003E47EE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3E47EE" w:rsidRPr="008B124A" w:rsidRDefault="003E47EE" w:rsidP="008B124A">
      <w:pPr>
        <w:ind w:firstLine="600"/>
        <w:jc w:val="both"/>
        <w:rPr>
          <w:sz w:val="24"/>
          <w:szCs w:val="24"/>
          <w:lang w:val="uk-UA"/>
        </w:rPr>
      </w:pPr>
    </w:p>
    <w:p w:rsidR="003E47EE" w:rsidRDefault="003E47EE" w:rsidP="00AE462C">
      <w:pPr>
        <w:ind w:firstLine="600"/>
        <w:jc w:val="both"/>
        <w:rPr>
          <w:sz w:val="24"/>
          <w:szCs w:val="24"/>
          <w:lang w:val="uk-UA"/>
        </w:rPr>
      </w:pPr>
    </w:p>
    <w:p w:rsidR="003E47EE" w:rsidRDefault="003E47E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3E47EE" w:rsidRDefault="003E47EE" w:rsidP="00FB7B4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3E47EE" w:rsidSect="00BA726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1241E"/>
    <w:rsid w:val="00020D26"/>
    <w:rsid w:val="000214D5"/>
    <w:rsid w:val="0002326F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02F"/>
    <w:rsid w:val="002A3957"/>
    <w:rsid w:val="002A4963"/>
    <w:rsid w:val="002C556A"/>
    <w:rsid w:val="002D3E72"/>
    <w:rsid w:val="00305364"/>
    <w:rsid w:val="00313F9A"/>
    <w:rsid w:val="003164ED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3E47EE"/>
    <w:rsid w:val="004027F1"/>
    <w:rsid w:val="0041669C"/>
    <w:rsid w:val="00417F45"/>
    <w:rsid w:val="0044103E"/>
    <w:rsid w:val="00452F24"/>
    <w:rsid w:val="004576BE"/>
    <w:rsid w:val="004624FD"/>
    <w:rsid w:val="00473A5E"/>
    <w:rsid w:val="00497627"/>
    <w:rsid w:val="004A08C6"/>
    <w:rsid w:val="004B0094"/>
    <w:rsid w:val="004E7EB7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994"/>
    <w:rsid w:val="00743AD7"/>
    <w:rsid w:val="00747D8D"/>
    <w:rsid w:val="00753DC7"/>
    <w:rsid w:val="0076044B"/>
    <w:rsid w:val="0076135F"/>
    <w:rsid w:val="0077115A"/>
    <w:rsid w:val="007A6762"/>
    <w:rsid w:val="007B332F"/>
    <w:rsid w:val="007B4068"/>
    <w:rsid w:val="007D0E9D"/>
    <w:rsid w:val="007E7242"/>
    <w:rsid w:val="007F0112"/>
    <w:rsid w:val="007F6E08"/>
    <w:rsid w:val="0080345D"/>
    <w:rsid w:val="0080378A"/>
    <w:rsid w:val="008322BA"/>
    <w:rsid w:val="00832786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A6635"/>
    <w:rsid w:val="00AA740E"/>
    <w:rsid w:val="00AB23AD"/>
    <w:rsid w:val="00AC2236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A726A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B7B41"/>
    <w:rsid w:val="00FC4F55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360</Words>
  <Characters>2053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2026-04-21T12:40:00Z</dcterms:created>
  <dcterms:modified xsi:type="dcterms:W3CDTF">2026-06-10T08:54:00Z</dcterms:modified>
</cp:coreProperties>
</file>