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E213E" w:rsidRDefault="007E213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72438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42597511" r:id="rId6"/>
        </w:object>
      </w:r>
    </w:p>
    <w:p w:rsidR="007E213E" w:rsidRDefault="007E213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E213E" w:rsidRDefault="007E213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E213E" w:rsidRDefault="007E213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E213E" w:rsidRDefault="007E213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E213E" w:rsidRDefault="007E213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E213E" w:rsidRDefault="007E213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7E213E" w:rsidRDefault="007E213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E213E" w:rsidRDefault="007E213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E213E" w:rsidRDefault="007E213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  м. Кіцмань                                                        </w:t>
      </w:r>
      <w:r w:rsidRPr="00B949B2">
        <w:rPr>
          <w:rFonts w:ascii="Times New Roman" w:hAnsi="Times New Roman"/>
          <w:b/>
          <w:szCs w:val="24"/>
        </w:rPr>
        <w:t>№ 142/4</w:t>
      </w:r>
    </w:p>
    <w:p w:rsidR="007E213E" w:rsidRDefault="007E213E" w:rsidP="008D785D">
      <w:pPr>
        <w:rPr>
          <w:sz w:val="24"/>
          <w:lang w:val="uk-UA"/>
        </w:rPr>
      </w:pPr>
    </w:p>
    <w:p w:rsidR="007E213E" w:rsidRDefault="007E213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7E213E" w:rsidRPr="0080345D" w:rsidRDefault="007E213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Ляш Людмилі  Іванівні</w:t>
      </w:r>
    </w:p>
    <w:p w:rsidR="007E213E" w:rsidRDefault="007E213E" w:rsidP="008D785D">
      <w:pPr>
        <w:jc w:val="both"/>
        <w:rPr>
          <w:b/>
          <w:sz w:val="24"/>
          <w:szCs w:val="24"/>
          <w:lang w:val="uk-UA"/>
        </w:rPr>
      </w:pPr>
    </w:p>
    <w:p w:rsidR="007E213E" w:rsidRDefault="007E213E" w:rsidP="008D785D">
      <w:pPr>
        <w:jc w:val="both"/>
        <w:rPr>
          <w:b/>
          <w:sz w:val="24"/>
          <w:szCs w:val="24"/>
          <w:lang w:val="uk-UA"/>
        </w:rPr>
      </w:pPr>
    </w:p>
    <w:p w:rsidR="007E213E" w:rsidRDefault="007E213E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189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гр.Ляш Людмили Іванівни, 19**р.н.,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м.Кіцмань, вул</w:t>
      </w:r>
      <w:bookmarkEnd w:id="1"/>
      <w:bookmarkEnd w:id="2"/>
      <w:bookmarkEnd w:id="3"/>
      <w:bookmarkEnd w:id="4"/>
      <w:r>
        <w:rPr>
          <w:sz w:val="24"/>
          <w:szCs w:val="24"/>
          <w:lang w:val="uk-UA"/>
        </w:rPr>
        <w:t>.</w:t>
      </w:r>
      <w:bookmarkEnd w:id="5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гр.Ляша Ігора Ігоровича,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Ляш Л.І., копія картки платника податків, витяги з реєстру ТГ, копія паспорта Ляш І.І., довідка про перебування на військовій службі,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7E213E" w:rsidRDefault="007E213E" w:rsidP="00E16479">
      <w:pPr>
        <w:jc w:val="both"/>
        <w:rPr>
          <w:bCs/>
          <w:sz w:val="24"/>
          <w:szCs w:val="24"/>
          <w:lang w:val="uk-UA"/>
        </w:rPr>
      </w:pPr>
    </w:p>
    <w:p w:rsidR="007E213E" w:rsidRDefault="007E213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E213E" w:rsidRDefault="007E213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E213E" w:rsidRPr="0084440D" w:rsidRDefault="007E213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Ляш Людмилі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вул.АДРЕСА 1</w:t>
      </w:r>
      <w:bookmarkStart w:id="6" w:name="_GoBack"/>
      <w:bookmarkEnd w:id="6"/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 грн. (чотири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7E213E" w:rsidRPr="0084440D" w:rsidRDefault="007E213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E213E" w:rsidRPr="0084440D" w:rsidRDefault="007E213E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E213E" w:rsidRPr="008B124A" w:rsidRDefault="007E213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E213E" w:rsidRDefault="007E213E" w:rsidP="00AE462C">
      <w:pPr>
        <w:ind w:firstLine="600"/>
        <w:jc w:val="both"/>
        <w:rPr>
          <w:sz w:val="24"/>
          <w:szCs w:val="24"/>
          <w:lang w:val="uk-UA"/>
        </w:rPr>
      </w:pPr>
    </w:p>
    <w:p w:rsidR="007E213E" w:rsidRDefault="007E213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E213E" w:rsidRDefault="007E213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E213E" w:rsidRDefault="007E213E" w:rsidP="00B949B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Секретар міської ради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7E213E" w:rsidSect="00B949B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165B"/>
    <w:rsid w:val="000E69AD"/>
    <w:rsid w:val="000F22EC"/>
    <w:rsid w:val="001113B2"/>
    <w:rsid w:val="0011204D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74E7F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171E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A3B2C"/>
    <w:rsid w:val="007B4068"/>
    <w:rsid w:val="007B7C9F"/>
    <w:rsid w:val="007D0E9D"/>
    <w:rsid w:val="007D3263"/>
    <w:rsid w:val="007E213E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A433B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3467F"/>
    <w:rsid w:val="00B44C07"/>
    <w:rsid w:val="00B501A5"/>
    <w:rsid w:val="00B50B72"/>
    <w:rsid w:val="00B56E3B"/>
    <w:rsid w:val="00B61329"/>
    <w:rsid w:val="00B85C91"/>
    <w:rsid w:val="00B949B2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246D"/>
    <w:rsid w:val="00C43892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2AD2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42FC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922E4"/>
    <w:rsid w:val="00EA2C51"/>
    <w:rsid w:val="00EA3299"/>
    <w:rsid w:val="00ED75AF"/>
    <w:rsid w:val="00EF6825"/>
    <w:rsid w:val="00F03B78"/>
    <w:rsid w:val="00F22816"/>
    <w:rsid w:val="00F279D3"/>
    <w:rsid w:val="00F501F3"/>
    <w:rsid w:val="00F52B62"/>
    <w:rsid w:val="00F554E2"/>
    <w:rsid w:val="00F72438"/>
    <w:rsid w:val="00F83BD4"/>
    <w:rsid w:val="00F91293"/>
    <w:rsid w:val="00FA0211"/>
    <w:rsid w:val="00FA4E68"/>
    <w:rsid w:val="00FC56A7"/>
    <w:rsid w:val="00FD09CD"/>
    <w:rsid w:val="00FD3AF8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6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348</Words>
  <Characters>1987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2026-04-21T11:54:00Z</dcterms:created>
  <dcterms:modified xsi:type="dcterms:W3CDTF">2026-06-10T08:52:00Z</dcterms:modified>
</cp:coreProperties>
</file>