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27086B" w:rsidRDefault="0027086B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E2560D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8.75pt" o:ole="" fillcolor="window">
            <v:imagedata r:id="rId4" o:title=""/>
          </v:shape>
          <o:OLEObject Type="Embed" ProgID="Paint.Picture" ShapeID="_x0000_i1025" DrawAspect="Content" ObjectID="_1842597361" r:id="rId5"/>
        </w:object>
      </w:r>
    </w:p>
    <w:p w:rsidR="0027086B" w:rsidRDefault="0027086B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27086B" w:rsidRDefault="0027086B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27086B" w:rsidRDefault="0027086B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27086B" w:rsidRDefault="0027086B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27086B" w:rsidRDefault="0027086B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27086B" w:rsidRDefault="0027086B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27086B" w:rsidRDefault="0027086B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27086B" w:rsidRDefault="0027086B" w:rsidP="00180B81">
      <w:pPr>
        <w:pStyle w:val="Normal2"/>
        <w:jc w:val="center"/>
        <w:rPr>
          <w:rFonts w:ascii="Times New Roman" w:hAnsi="Times New Roman"/>
          <w:szCs w:val="24"/>
        </w:rPr>
      </w:pPr>
    </w:p>
    <w:p w:rsidR="0027086B" w:rsidRDefault="0027086B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13 травня 2026                                           м. Кіцмань                                                        </w:t>
      </w:r>
      <w:r w:rsidRPr="004247DD">
        <w:rPr>
          <w:rFonts w:ascii="Times New Roman" w:hAnsi="Times New Roman"/>
          <w:b/>
          <w:szCs w:val="24"/>
        </w:rPr>
        <w:t>№ 140/4</w:t>
      </w:r>
    </w:p>
    <w:p w:rsidR="0027086B" w:rsidRDefault="0027086B" w:rsidP="00180B81">
      <w:pPr>
        <w:pStyle w:val="Normal2"/>
        <w:rPr>
          <w:rFonts w:ascii="Times New Roman" w:hAnsi="Times New Roman"/>
          <w:b/>
          <w:szCs w:val="24"/>
        </w:rPr>
      </w:pPr>
    </w:p>
    <w:p w:rsidR="0027086B" w:rsidRDefault="0027086B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27086B" w:rsidRPr="003B408E" w:rsidRDefault="0027086B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гр.Коркачу Андрію Володимировичу</w:t>
      </w:r>
    </w:p>
    <w:p w:rsidR="0027086B" w:rsidRDefault="0027086B" w:rsidP="008D785D">
      <w:pPr>
        <w:jc w:val="both"/>
        <w:rPr>
          <w:b/>
          <w:sz w:val="24"/>
          <w:szCs w:val="24"/>
          <w:lang w:val="uk-UA"/>
        </w:rPr>
      </w:pPr>
    </w:p>
    <w:p w:rsidR="0027086B" w:rsidRDefault="0027086B" w:rsidP="008D785D">
      <w:pPr>
        <w:jc w:val="both"/>
        <w:rPr>
          <w:b/>
          <w:sz w:val="24"/>
          <w:szCs w:val="24"/>
          <w:lang w:val="uk-UA"/>
        </w:rPr>
      </w:pPr>
    </w:p>
    <w:p w:rsidR="0027086B" w:rsidRDefault="0027086B" w:rsidP="00FD28E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201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23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Коркача Андрія Володими</w:t>
      </w:r>
      <w:bookmarkStart w:id="1" w:name="_GoBack"/>
      <w:bookmarkEnd w:id="1"/>
      <w:r>
        <w:rPr>
          <w:sz w:val="24"/>
          <w:szCs w:val="24"/>
          <w:lang w:val="uk-UA"/>
        </w:rPr>
        <w:t>ровича, 19**р.н., учасника бойових дій, який проживає за адресою:</w:t>
      </w:r>
      <w:bookmarkStart w:id="2" w:name="_Hlk160113764"/>
      <w:bookmarkStart w:id="3" w:name="_Hlk176164436"/>
      <w:bookmarkStart w:id="4" w:name="_Hlk176165358"/>
      <w:r>
        <w:rPr>
          <w:sz w:val="24"/>
          <w:szCs w:val="24"/>
          <w:lang w:val="uk-UA"/>
        </w:rPr>
        <w:t xml:space="preserve"> м.Кіцмань, </w:t>
      </w:r>
      <w:bookmarkEnd w:id="2"/>
      <w:r>
        <w:rPr>
          <w:sz w:val="24"/>
          <w:szCs w:val="24"/>
          <w:lang w:val="uk-UA"/>
        </w:rPr>
        <w:t>вул.</w:t>
      </w:r>
      <w:bookmarkEnd w:id="3"/>
      <w:bookmarkEnd w:id="4"/>
      <w:r>
        <w:rPr>
          <w:sz w:val="24"/>
          <w:szCs w:val="24"/>
          <w:lang w:val="uk-UA"/>
        </w:rPr>
        <w:t>АДРЕСА 1 щодо надання матеріальної допомоги на лікування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  витяг з реєстру ТГ,  копія  посвідчення УБД, копія довідки про обставини травми, копія довідки про безпосередню участь особи у заходах, необхідних  для забезпечення оборони України,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:rsidR="0027086B" w:rsidRDefault="0027086B" w:rsidP="007B4068">
      <w:pPr>
        <w:jc w:val="both"/>
        <w:rPr>
          <w:bCs/>
          <w:sz w:val="24"/>
          <w:szCs w:val="24"/>
          <w:lang w:val="uk-UA"/>
        </w:rPr>
      </w:pPr>
    </w:p>
    <w:p w:rsidR="0027086B" w:rsidRDefault="0027086B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27086B" w:rsidRDefault="0027086B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27086B" w:rsidRDefault="0027086B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Коркачу Андрію Володимировичу</w:t>
      </w:r>
      <w:r w:rsidRPr="00E36210">
        <w:rPr>
          <w:rFonts w:ascii="Times New Roman" w:hAnsi="Times New Roman"/>
          <w:szCs w:val="24"/>
        </w:rPr>
        <w:t>,  як</w:t>
      </w:r>
      <w:r>
        <w:rPr>
          <w:rFonts w:ascii="Times New Roman" w:hAnsi="Times New Roman"/>
          <w:szCs w:val="24"/>
        </w:rPr>
        <w:t>ий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м.Кіцмань</w:t>
      </w:r>
      <w:r w:rsidRPr="00497627">
        <w:rPr>
          <w:rFonts w:ascii="Times New Roman" w:hAnsi="Times New Roman"/>
          <w:szCs w:val="24"/>
        </w:rPr>
        <w:t>, вул.</w:t>
      </w:r>
      <w:r>
        <w:rPr>
          <w:rFonts w:ascii="Times New Roman" w:hAnsi="Times New Roman"/>
          <w:szCs w:val="24"/>
        </w:rPr>
        <w:t>АДРЕСА 1 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лікування</w:t>
      </w:r>
      <w:r>
        <w:rPr>
          <w:rFonts w:ascii="Times New Roman" w:hAnsi="Times New Roman"/>
          <w:bCs/>
          <w:szCs w:val="24"/>
        </w:rPr>
        <w:t xml:space="preserve"> в сумі 4600 грн. (чотири тисячі шістсот гривень).</w:t>
      </w:r>
    </w:p>
    <w:p w:rsidR="0027086B" w:rsidRDefault="0027086B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27086B" w:rsidRDefault="0027086B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заявником.</w:t>
      </w:r>
    </w:p>
    <w:p w:rsidR="0027086B" w:rsidRDefault="0027086B" w:rsidP="00AE462C">
      <w:pPr>
        <w:ind w:firstLine="600"/>
        <w:jc w:val="both"/>
        <w:rPr>
          <w:sz w:val="24"/>
          <w:szCs w:val="24"/>
          <w:lang w:val="uk-UA"/>
        </w:rPr>
      </w:pPr>
    </w:p>
    <w:p w:rsidR="0027086B" w:rsidRPr="008B124A" w:rsidRDefault="0027086B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начальницю відділу з питань соціальної роботи Світлану ІВАНЦИН.</w:t>
      </w:r>
    </w:p>
    <w:p w:rsidR="0027086B" w:rsidRDefault="0027086B" w:rsidP="00B2511D">
      <w:pPr>
        <w:ind w:firstLine="709"/>
        <w:rPr>
          <w:sz w:val="24"/>
          <w:szCs w:val="24"/>
          <w:lang w:val="uk-UA"/>
        </w:rPr>
      </w:pPr>
    </w:p>
    <w:p w:rsidR="0027086B" w:rsidRDefault="0027086B" w:rsidP="00B2511D">
      <w:pPr>
        <w:ind w:firstLine="709"/>
        <w:rPr>
          <w:sz w:val="24"/>
          <w:szCs w:val="24"/>
          <w:lang w:val="uk-UA"/>
        </w:rPr>
      </w:pPr>
    </w:p>
    <w:p w:rsidR="0027086B" w:rsidRDefault="0027086B" w:rsidP="00B2511D">
      <w:pPr>
        <w:ind w:firstLine="709"/>
        <w:rPr>
          <w:sz w:val="24"/>
          <w:szCs w:val="24"/>
          <w:lang w:val="uk-UA"/>
        </w:rPr>
      </w:pPr>
    </w:p>
    <w:p w:rsidR="0027086B" w:rsidRDefault="0027086B" w:rsidP="00B2511D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:rsidR="0027086B" w:rsidRDefault="0027086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27086B" w:rsidRDefault="0027086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27086B" w:rsidRDefault="0027086B" w:rsidP="00AE462C">
      <w:pPr>
        <w:rPr>
          <w:b/>
          <w:sz w:val="24"/>
          <w:szCs w:val="24"/>
          <w:lang w:val="uk-UA"/>
        </w:rPr>
      </w:pPr>
    </w:p>
    <w:p w:rsidR="0027086B" w:rsidRDefault="0027086B" w:rsidP="00AE462C">
      <w:pPr>
        <w:rPr>
          <w:b/>
          <w:sz w:val="24"/>
          <w:szCs w:val="24"/>
          <w:lang w:val="uk-UA"/>
        </w:rPr>
      </w:pPr>
    </w:p>
    <w:p w:rsidR="0027086B" w:rsidRDefault="0027086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27086B" w:rsidSect="00B44BC7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6411A"/>
    <w:rsid w:val="0008599E"/>
    <w:rsid w:val="00097023"/>
    <w:rsid w:val="00097340"/>
    <w:rsid w:val="000A07B5"/>
    <w:rsid w:val="000A6422"/>
    <w:rsid w:val="000C419B"/>
    <w:rsid w:val="000D03AD"/>
    <w:rsid w:val="000D4325"/>
    <w:rsid w:val="000F2EA3"/>
    <w:rsid w:val="00103B05"/>
    <w:rsid w:val="0010656E"/>
    <w:rsid w:val="00121965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60E73"/>
    <w:rsid w:val="0026206E"/>
    <w:rsid w:val="0027086B"/>
    <w:rsid w:val="002A05C4"/>
    <w:rsid w:val="002A3957"/>
    <w:rsid w:val="002A4963"/>
    <w:rsid w:val="002C556A"/>
    <w:rsid w:val="002D3E72"/>
    <w:rsid w:val="00305364"/>
    <w:rsid w:val="00313F9A"/>
    <w:rsid w:val="00337CA0"/>
    <w:rsid w:val="00340AAA"/>
    <w:rsid w:val="00353660"/>
    <w:rsid w:val="003624E0"/>
    <w:rsid w:val="00365AFE"/>
    <w:rsid w:val="00371F9E"/>
    <w:rsid w:val="00384C55"/>
    <w:rsid w:val="003963F8"/>
    <w:rsid w:val="003A53B4"/>
    <w:rsid w:val="003B408E"/>
    <w:rsid w:val="003E3B39"/>
    <w:rsid w:val="004027F1"/>
    <w:rsid w:val="0041669C"/>
    <w:rsid w:val="00417F45"/>
    <w:rsid w:val="004247DD"/>
    <w:rsid w:val="0044103E"/>
    <w:rsid w:val="00452F24"/>
    <w:rsid w:val="004576BE"/>
    <w:rsid w:val="00473A5E"/>
    <w:rsid w:val="00497627"/>
    <w:rsid w:val="004A08C6"/>
    <w:rsid w:val="004B0094"/>
    <w:rsid w:val="004F23E0"/>
    <w:rsid w:val="004F7D95"/>
    <w:rsid w:val="00504454"/>
    <w:rsid w:val="00510C27"/>
    <w:rsid w:val="00515BB1"/>
    <w:rsid w:val="005376B1"/>
    <w:rsid w:val="00547B77"/>
    <w:rsid w:val="005535AA"/>
    <w:rsid w:val="00573317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A0FFB"/>
    <w:rsid w:val="006A697B"/>
    <w:rsid w:val="006B74E2"/>
    <w:rsid w:val="006C2211"/>
    <w:rsid w:val="00704359"/>
    <w:rsid w:val="00741D3E"/>
    <w:rsid w:val="00743AD7"/>
    <w:rsid w:val="00747D8D"/>
    <w:rsid w:val="00753DC7"/>
    <w:rsid w:val="0076044B"/>
    <w:rsid w:val="0076135F"/>
    <w:rsid w:val="00767E70"/>
    <w:rsid w:val="0077115A"/>
    <w:rsid w:val="007A6762"/>
    <w:rsid w:val="007B332F"/>
    <w:rsid w:val="007B4068"/>
    <w:rsid w:val="007D0E9D"/>
    <w:rsid w:val="007F0112"/>
    <w:rsid w:val="007F6E08"/>
    <w:rsid w:val="0080345D"/>
    <w:rsid w:val="0080378A"/>
    <w:rsid w:val="008322BA"/>
    <w:rsid w:val="00855E3E"/>
    <w:rsid w:val="00870283"/>
    <w:rsid w:val="00892585"/>
    <w:rsid w:val="008A035A"/>
    <w:rsid w:val="008B124A"/>
    <w:rsid w:val="008B5B4A"/>
    <w:rsid w:val="008C15EB"/>
    <w:rsid w:val="008D0044"/>
    <w:rsid w:val="008D785D"/>
    <w:rsid w:val="008E55FC"/>
    <w:rsid w:val="00936232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423BB"/>
    <w:rsid w:val="00A44D86"/>
    <w:rsid w:val="00A5419A"/>
    <w:rsid w:val="00A75804"/>
    <w:rsid w:val="00A830E5"/>
    <w:rsid w:val="00A83486"/>
    <w:rsid w:val="00A85A7A"/>
    <w:rsid w:val="00A9674A"/>
    <w:rsid w:val="00AA6635"/>
    <w:rsid w:val="00AA740E"/>
    <w:rsid w:val="00AB23AD"/>
    <w:rsid w:val="00AC6A48"/>
    <w:rsid w:val="00AD2692"/>
    <w:rsid w:val="00AE03A3"/>
    <w:rsid w:val="00AE462C"/>
    <w:rsid w:val="00B224AB"/>
    <w:rsid w:val="00B2511D"/>
    <w:rsid w:val="00B26AAF"/>
    <w:rsid w:val="00B30E00"/>
    <w:rsid w:val="00B32507"/>
    <w:rsid w:val="00B44BC7"/>
    <w:rsid w:val="00B52A0E"/>
    <w:rsid w:val="00B574BB"/>
    <w:rsid w:val="00B61329"/>
    <w:rsid w:val="00B731FD"/>
    <w:rsid w:val="00B826A7"/>
    <w:rsid w:val="00B96261"/>
    <w:rsid w:val="00BE1E1E"/>
    <w:rsid w:val="00C158BD"/>
    <w:rsid w:val="00C24AA6"/>
    <w:rsid w:val="00C36EE9"/>
    <w:rsid w:val="00C37466"/>
    <w:rsid w:val="00C4561F"/>
    <w:rsid w:val="00C513C3"/>
    <w:rsid w:val="00C551EE"/>
    <w:rsid w:val="00C63E84"/>
    <w:rsid w:val="00C91D12"/>
    <w:rsid w:val="00C931E4"/>
    <w:rsid w:val="00C946B3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CF52AE"/>
    <w:rsid w:val="00D145E5"/>
    <w:rsid w:val="00D26EC4"/>
    <w:rsid w:val="00D43312"/>
    <w:rsid w:val="00D534D4"/>
    <w:rsid w:val="00D869BE"/>
    <w:rsid w:val="00D930A7"/>
    <w:rsid w:val="00D93A51"/>
    <w:rsid w:val="00DA1936"/>
    <w:rsid w:val="00DA412D"/>
    <w:rsid w:val="00DB1C28"/>
    <w:rsid w:val="00DD28E5"/>
    <w:rsid w:val="00E114EB"/>
    <w:rsid w:val="00E2560D"/>
    <w:rsid w:val="00E36210"/>
    <w:rsid w:val="00E53F40"/>
    <w:rsid w:val="00E56772"/>
    <w:rsid w:val="00E7431A"/>
    <w:rsid w:val="00E77B72"/>
    <w:rsid w:val="00EA2C51"/>
    <w:rsid w:val="00EE13D1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A29DA"/>
    <w:rsid w:val="00FD28EB"/>
    <w:rsid w:val="00FF010E"/>
    <w:rsid w:val="00FF7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1219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19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19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19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19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348</Words>
  <Characters>1988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2024-11-07T09:02:00Z</cp:lastPrinted>
  <dcterms:created xsi:type="dcterms:W3CDTF">2026-04-21T12:24:00Z</dcterms:created>
  <dcterms:modified xsi:type="dcterms:W3CDTF">2026-06-10T08:50:00Z</dcterms:modified>
</cp:coreProperties>
</file>