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625" w:rsidRDefault="00BA5625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bookmarkStart w:id="0" w:name="_Hlk49519782"/>
      <w:r>
        <w:rPr>
          <w:rFonts w:ascii="Times New Roman" w:hAnsi="Times New Roman"/>
          <w:szCs w:val="24"/>
        </w:rPr>
        <w:t xml:space="preserve">     </w:t>
      </w:r>
      <w:r w:rsidRPr="00B40582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4" o:title=""/>
          </v:shape>
          <o:OLEObject Type="Embed" ProgID="Paint.Picture" ShapeID="_x0000_i1025" DrawAspect="Content" ObjectID="_1842597303" r:id="rId5"/>
        </w:object>
      </w:r>
    </w:p>
    <w:p w:rsidR="00BA5625" w:rsidRDefault="00BA5625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BA5625" w:rsidRDefault="00BA562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BA5625" w:rsidRDefault="00BA562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BA5625" w:rsidRDefault="00BA5625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BA5625" w:rsidRDefault="00BA5625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A5625" w:rsidRDefault="00BA562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BA5625" w:rsidRDefault="00BA562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BA5625" w:rsidRDefault="00BA5625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BA5625" w:rsidRDefault="00BA5625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травня 2026                                           м. Кіцмань                                                        </w:t>
      </w:r>
      <w:r w:rsidRPr="00623D73">
        <w:rPr>
          <w:rFonts w:ascii="Times New Roman" w:hAnsi="Times New Roman"/>
          <w:b/>
          <w:szCs w:val="24"/>
        </w:rPr>
        <w:t>№ 139/4</w:t>
      </w:r>
    </w:p>
    <w:p w:rsidR="00BA5625" w:rsidRDefault="00BA5625" w:rsidP="00180B81">
      <w:pPr>
        <w:pStyle w:val="Normal2"/>
        <w:rPr>
          <w:rFonts w:ascii="Times New Roman" w:hAnsi="Times New Roman"/>
          <w:b/>
          <w:szCs w:val="24"/>
        </w:rPr>
      </w:pPr>
    </w:p>
    <w:p w:rsidR="00BA5625" w:rsidRDefault="00BA562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BA5625" w:rsidRPr="003B408E" w:rsidRDefault="00BA562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гр.Комарніцькому Василю Миколайовичу</w:t>
      </w:r>
    </w:p>
    <w:p w:rsidR="00BA5625" w:rsidRDefault="00BA5625" w:rsidP="008D785D">
      <w:pPr>
        <w:jc w:val="both"/>
        <w:rPr>
          <w:b/>
          <w:sz w:val="24"/>
          <w:szCs w:val="24"/>
          <w:lang w:val="uk-UA"/>
        </w:rPr>
      </w:pPr>
    </w:p>
    <w:p w:rsidR="00BA5625" w:rsidRDefault="00BA5625" w:rsidP="008D785D">
      <w:pPr>
        <w:jc w:val="both"/>
        <w:rPr>
          <w:b/>
          <w:sz w:val="24"/>
          <w:szCs w:val="24"/>
          <w:lang w:val="uk-UA"/>
        </w:rPr>
      </w:pPr>
    </w:p>
    <w:p w:rsidR="00BA5625" w:rsidRDefault="00BA5625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227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30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Комарніцького Василя Миколайовича, 19**р.н., учасника бойових дій, який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м.Кіцмань, </w:t>
      </w:r>
      <w:bookmarkEnd w:id="1"/>
      <w:r>
        <w:rPr>
          <w:sz w:val="24"/>
          <w:szCs w:val="24"/>
          <w:lang w:val="uk-UA"/>
        </w:rPr>
        <w:t>вул.</w:t>
      </w:r>
      <w:bookmarkEnd w:id="2"/>
      <w:bookmarkEnd w:id="3"/>
      <w:r>
        <w:rPr>
          <w:sz w:val="24"/>
          <w:szCs w:val="24"/>
          <w:lang w:val="uk-UA"/>
        </w:rPr>
        <w:t>АДРЕСА 1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витяг з реєстру ТГ,  копія  посвідчення УБД, копія висновку ЛКК №88,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BA5625" w:rsidRDefault="00BA5625" w:rsidP="007B4068">
      <w:pPr>
        <w:jc w:val="both"/>
        <w:rPr>
          <w:bCs/>
          <w:sz w:val="24"/>
          <w:szCs w:val="24"/>
          <w:lang w:val="uk-UA"/>
        </w:rPr>
      </w:pPr>
    </w:p>
    <w:p w:rsidR="00BA5625" w:rsidRDefault="00BA5625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BA5625" w:rsidRDefault="00BA562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BA5625" w:rsidRDefault="00BA5625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Комарні</w:t>
      </w:r>
      <w:bookmarkStart w:id="4" w:name="_GoBack"/>
      <w:bookmarkEnd w:id="4"/>
      <w:r>
        <w:rPr>
          <w:rFonts w:ascii="Times New Roman" w:hAnsi="Times New Roman"/>
          <w:szCs w:val="24"/>
        </w:rPr>
        <w:t>цькому Василю Миколайовичу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497627">
        <w:rPr>
          <w:rFonts w:ascii="Times New Roman" w:hAnsi="Times New Roman"/>
          <w:szCs w:val="24"/>
        </w:rPr>
        <w:t>, вул.</w:t>
      </w:r>
      <w:r>
        <w:rPr>
          <w:rFonts w:ascii="Times New Roman" w:hAnsi="Times New Roman"/>
          <w:szCs w:val="24"/>
        </w:rPr>
        <w:t>АДРЕСА 1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сумі 4600 грн. (чотири тисячі шістсот  гривень).</w:t>
      </w:r>
    </w:p>
    <w:p w:rsidR="00BA5625" w:rsidRDefault="00BA562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BA5625" w:rsidRDefault="00BA5625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:rsidR="00BA5625" w:rsidRDefault="00BA5625" w:rsidP="00AE462C">
      <w:pPr>
        <w:ind w:firstLine="600"/>
        <w:jc w:val="both"/>
        <w:rPr>
          <w:sz w:val="24"/>
          <w:szCs w:val="24"/>
          <w:lang w:val="uk-UA"/>
        </w:rPr>
      </w:pPr>
    </w:p>
    <w:p w:rsidR="00BA5625" w:rsidRPr="008B124A" w:rsidRDefault="00BA562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:rsidR="00BA5625" w:rsidRDefault="00BA5625" w:rsidP="004D55B1">
      <w:pPr>
        <w:ind w:firstLine="709"/>
        <w:rPr>
          <w:sz w:val="24"/>
          <w:szCs w:val="24"/>
          <w:lang w:val="uk-UA"/>
        </w:rPr>
      </w:pPr>
    </w:p>
    <w:p w:rsidR="00BA5625" w:rsidRDefault="00BA5625" w:rsidP="004D55B1">
      <w:pPr>
        <w:ind w:firstLine="709"/>
        <w:rPr>
          <w:sz w:val="24"/>
          <w:szCs w:val="24"/>
          <w:lang w:val="uk-UA"/>
        </w:rPr>
      </w:pPr>
    </w:p>
    <w:p w:rsidR="00BA5625" w:rsidRDefault="00BA5625" w:rsidP="004D55B1">
      <w:pPr>
        <w:ind w:firstLine="709"/>
        <w:rPr>
          <w:sz w:val="24"/>
          <w:szCs w:val="24"/>
          <w:lang w:val="uk-UA"/>
        </w:rPr>
      </w:pPr>
    </w:p>
    <w:p w:rsidR="00BA5625" w:rsidRDefault="00BA5625" w:rsidP="004D55B1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:rsidR="00BA5625" w:rsidRDefault="00BA562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BA5625" w:rsidRDefault="00BA562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BA5625" w:rsidRDefault="00BA5625" w:rsidP="00AE462C">
      <w:pPr>
        <w:rPr>
          <w:b/>
          <w:sz w:val="24"/>
          <w:szCs w:val="24"/>
          <w:lang w:val="uk-UA"/>
        </w:rPr>
      </w:pPr>
    </w:p>
    <w:p w:rsidR="00BA5625" w:rsidRDefault="00BA5625" w:rsidP="00AE462C">
      <w:pPr>
        <w:rPr>
          <w:b/>
          <w:sz w:val="24"/>
          <w:szCs w:val="24"/>
          <w:lang w:val="uk-UA"/>
        </w:rPr>
      </w:pPr>
    </w:p>
    <w:p w:rsidR="00BA5625" w:rsidRDefault="00BA562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BA5625" w:rsidSect="005566D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20D26"/>
    <w:rsid w:val="000214D5"/>
    <w:rsid w:val="00032821"/>
    <w:rsid w:val="00037E6C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1743D"/>
    <w:rsid w:val="00220BBD"/>
    <w:rsid w:val="00260E73"/>
    <w:rsid w:val="0026206E"/>
    <w:rsid w:val="002A05C4"/>
    <w:rsid w:val="002A3957"/>
    <w:rsid w:val="002A4963"/>
    <w:rsid w:val="002C556A"/>
    <w:rsid w:val="002D3E72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52F24"/>
    <w:rsid w:val="004576BE"/>
    <w:rsid w:val="00473A5E"/>
    <w:rsid w:val="00497627"/>
    <w:rsid w:val="004A08C6"/>
    <w:rsid w:val="004B0094"/>
    <w:rsid w:val="004D55B1"/>
    <w:rsid w:val="004F23E0"/>
    <w:rsid w:val="00504454"/>
    <w:rsid w:val="00510C27"/>
    <w:rsid w:val="00515BB1"/>
    <w:rsid w:val="005376B1"/>
    <w:rsid w:val="00547B77"/>
    <w:rsid w:val="005566DF"/>
    <w:rsid w:val="00572B1E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23D73"/>
    <w:rsid w:val="00645DE5"/>
    <w:rsid w:val="00663AA6"/>
    <w:rsid w:val="006A0FFB"/>
    <w:rsid w:val="006A54D4"/>
    <w:rsid w:val="006A697B"/>
    <w:rsid w:val="006B74E2"/>
    <w:rsid w:val="006C2211"/>
    <w:rsid w:val="00704359"/>
    <w:rsid w:val="00731F00"/>
    <w:rsid w:val="00733086"/>
    <w:rsid w:val="00741D3E"/>
    <w:rsid w:val="00743AD7"/>
    <w:rsid w:val="00747D8D"/>
    <w:rsid w:val="00753DC7"/>
    <w:rsid w:val="0076044B"/>
    <w:rsid w:val="0076135F"/>
    <w:rsid w:val="00767E70"/>
    <w:rsid w:val="0077115A"/>
    <w:rsid w:val="0077120B"/>
    <w:rsid w:val="007A6762"/>
    <w:rsid w:val="007B332F"/>
    <w:rsid w:val="007B4068"/>
    <w:rsid w:val="007D0E9D"/>
    <w:rsid w:val="007F0112"/>
    <w:rsid w:val="007F6E08"/>
    <w:rsid w:val="0080345D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936232"/>
    <w:rsid w:val="00991095"/>
    <w:rsid w:val="009A1920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44D86"/>
    <w:rsid w:val="00A5419A"/>
    <w:rsid w:val="00A75804"/>
    <w:rsid w:val="00A81098"/>
    <w:rsid w:val="00A830E5"/>
    <w:rsid w:val="00A83486"/>
    <w:rsid w:val="00A85A7A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40582"/>
    <w:rsid w:val="00B52A0E"/>
    <w:rsid w:val="00B574BB"/>
    <w:rsid w:val="00B61329"/>
    <w:rsid w:val="00B731FD"/>
    <w:rsid w:val="00B75AD8"/>
    <w:rsid w:val="00B826A7"/>
    <w:rsid w:val="00B96261"/>
    <w:rsid w:val="00BA5625"/>
    <w:rsid w:val="00BA56DC"/>
    <w:rsid w:val="00BE1E1E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CF52AE"/>
    <w:rsid w:val="00D145E5"/>
    <w:rsid w:val="00D26EC4"/>
    <w:rsid w:val="00D43312"/>
    <w:rsid w:val="00D534D4"/>
    <w:rsid w:val="00D869BE"/>
    <w:rsid w:val="00D930A7"/>
    <w:rsid w:val="00D93A51"/>
    <w:rsid w:val="00D93DD2"/>
    <w:rsid w:val="00DA1936"/>
    <w:rsid w:val="00DA412D"/>
    <w:rsid w:val="00DD28E5"/>
    <w:rsid w:val="00E36210"/>
    <w:rsid w:val="00E53F40"/>
    <w:rsid w:val="00E56772"/>
    <w:rsid w:val="00E7431A"/>
    <w:rsid w:val="00E77B72"/>
    <w:rsid w:val="00EA2C51"/>
    <w:rsid w:val="00EE13D1"/>
    <w:rsid w:val="00EF0129"/>
    <w:rsid w:val="00F07490"/>
    <w:rsid w:val="00F078D6"/>
    <w:rsid w:val="00F26B6D"/>
    <w:rsid w:val="00F605B6"/>
    <w:rsid w:val="00F706D3"/>
    <w:rsid w:val="00F733DC"/>
    <w:rsid w:val="00F80376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58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202</TotalTime>
  <Pages>1</Pages>
  <Words>334</Words>
  <Characters>1905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2024-11-07T09:02:00Z</cp:lastPrinted>
  <dcterms:created xsi:type="dcterms:W3CDTF">2026-04-21T12:20:00Z</dcterms:created>
  <dcterms:modified xsi:type="dcterms:W3CDTF">2026-06-10T08:49:00Z</dcterms:modified>
</cp:coreProperties>
</file>