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568C2" w:rsidRDefault="00B568C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46C81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7251" r:id="rId6"/>
        </w:object>
      </w:r>
    </w:p>
    <w:p w:rsidR="00B568C2" w:rsidRDefault="00B568C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568C2" w:rsidRDefault="00B568C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568C2" w:rsidRDefault="00B568C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568C2" w:rsidRDefault="00B568C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568C2" w:rsidRDefault="00B568C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568C2" w:rsidRDefault="00B568C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B568C2" w:rsidRDefault="00B568C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568C2" w:rsidRDefault="00B568C2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B568C2" w:rsidRDefault="00B568C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травня 2026                                          м. Кіцмань                                                          </w:t>
      </w:r>
      <w:r w:rsidRPr="00FF2DDE">
        <w:rPr>
          <w:rFonts w:ascii="Times New Roman" w:hAnsi="Times New Roman"/>
          <w:b/>
          <w:szCs w:val="24"/>
        </w:rPr>
        <w:t>№ 138/4</w:t>
      </w:r>
    </w:p>
    <w:p w:rsidR="00B568C2" w:rsidRDefault="00B568C2" w:rsidP="00180B81">
      <w:pPr>
        <w:pStyle w:val="Normal2"/>
        <w:rPr>
          <w:rFonts w:ascii="Times New Roman" w:hAnsi="Times New Roman"/>
          <w:b/>
          <w:szCs w:val="24"/>
        </w:rPr>
      </w:pPr>
    </w:p>
    <w:p w:rsidR="00B568C2" w:rsidRDefault="00B568C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B568C2" w:rsidRPr="003B408E" w:rsidRDefault="00B568C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Кожухарю  Віктору Васильовичу</w:t>
      </w:r>
    </w:p>
    <w:p w:rsidR="00B568C2" w:rsidRDefault="00B568C2" w:rsidP="008D785D">
      <w:pPr>
        <w:jc w:val="both"/>
        <w:rPr>
          <w:b/>
          <w:sz w:val="24"/>
          <w:szCs w:val="24"/>
          <w:lang w:val="uk-UA"/>
        </w:rPr>
      </w:pPr>
    </w:p>
    <w:p w:rsidR="00B568C2" w:rsidRDefault="00B568C2" w:rsidP="008D785D">
      <w:pPr>
        <w:jc w:val="both"/>
        <w:rPr>
          <w:b/>
          <w:sz w:val="24"/>
          <w:szCs w:val="24"/>
          <w:lang w:val="uk-UA"/>
        </w:rPr>
      </w:pPr>
    </w:p>
    <w:p w:rsidR="00B568C2" w:rsidRDefault="00B568C2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175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Кожухара Віктора Васильовича, 19**р.н.,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r>
        <w:rPr>
          <w:sz w:val="24"/>
          <w:szCs w:val="24"/>
          <w:lang w:val="uk-UA"/>
        </w:rPr>
        <w:t>вул.</w:t>
      </w:r>
      <w:bookmarkEnd w:id="2"/>
      <w:bookmarkEnd w:id="3"/>
      <w:r>
        <w:rPr>
          <w:sz w:val="24"/>
          <w:szCs w:val="24"/>
          <w:lang w:val="uk-UA"/>
        </w:rPr>
        <w:t xml:space="preserve">АДРЕСА 1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учасника бойових дій, акт обстеження матеріально 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B568C2" w:rsidRPr="00A423BB" w:rsidRDefault="00B568C2" w:rsidP="00874B7B">
      <w:pPr>
        <w:jc w:val="both"/>
        <w:rPr>
          <w:bCs/>
          <w:sz w:val="24"/>
          <w:szCs w:val="24"/>
          <w:lang w:val="uk-UA"/>
        </w:rPr>
      </w:pPr>
    </w:p>
    <w:p w:rsidR="00B568C2" w:rsidRDefault="00B568C2" w:rsidP="00874B7B">
      <w:pPr>
        <w:jc w:val="both"/>
        <w:rPr>
          <w:bCs/>
          <w:sz w:val="24"/>
          <w:szCs w:val="24"/>
          <w:lang w:val="uk-UA"/>
        </w:rPr>
      </w:pPr>
    </w:p>
    <w:p w:rsidR="00B568C2" w:rsidRDefault="00B568C2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    </w:t>
      </w:r>
    </w:p>
    <w:p w:rsidR="00B568C2" w:rsidRDefault="00B568C2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568C2" w:rsidRPr="0084440D" w:rsidRDefault="00B568C2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Кожухарю Віктору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м.Кіцмань, вул.АДРЕСА 1</w:t>
      </w:r>
      <w:bookmarkStart w:id="4" w:name="_GoBack"/>
      <w:bookmarkEnd w:id="4"/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B568C2" w:rsidRPr="0084440D" w:rsidRDefault="00B568C2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B568C2" w:rsidRPr="0084440D" w:rsidRDefault="00B568C2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B568C2" w:rsidRPr="008B124A" w:rsidRDefault="00B568C2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B568C2" w:rsidRDefault="00B568C2" w:rsidP="00DE12F2">
      <w:pPr>
        <w:rPr>
          <w:sz w:val="24"/>
          <w:szCs w:val="24"/>
          <w:lang w:val="uk-UA"/>
        </w:rPr>
      </w:pPr>
    </w:p>
    <w:p w:rsidR="00B568C2" w:rsidRDefault="00B568C2" w:rsidP="00DE12F2">
      <w:pPr>
        <w:rPr>
          <w:sz w:val="24"/>
          <w:szCs w:val="24"/>
          <w:lang w:val="uk-UA"/>
        </w:rPr>
      </w:pPr>
    </w:p>
    <w:p w:rsidR="00B568C2" w:rsidRDefault="00B568C2" w:rsidP="00DE12F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</w:p>
    <w:p w:rsidR="00B568C2" w:rsidRDefault="00B568C2" w:rsidP="00DE12F2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B568C2" w:rsidSect="00FF2DDE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2232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46C81"/>
    <w:rsid w:val="00353660"/>
    <w:rsid w:val="003624E0"/>
    <w:rsid w:val="00365AFE"/>
    <w:rsid w:val="00371F9E"/>
    <w:rsid w:val="00384C55"/>
    <w:rsid w:val="0039184A"/>
    <w:rsid w:val="003963F8"/>
    <w:rsid w:val="003A53B4"/>
    <w:rsid w:val="003B408E"/>
    <w:rsid w:val="003E3B39"/>
    <w:rsid w:val="004027F1"/>
    <w:rsid w:val="0041669C"/>
    <w:rsid w:val="00417F45"/>
    <w:rsid w:val="0044103E"/>
    <w:rsid w:val="004674C1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1695F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130ED"/>
    <w:rsid w:val="0062246B"/>
    <w:rsid w:val="00645DE5"/>
    <w:rsid w:val="00670A2B"/>
    <w:rsid w:val="00681270"/>
    <w:rsid w:val="006A0FFB"/>
    <w:rsid w:val="006A697B"/>
    <w:rsid w:val="006B74E2"/>
    <w:rsid w:val="006C2211"/>
    <w:rsid w:val="00704359"/>
    <w:rsid w:val="00741D3E"/>
    <w:rsid w:val="00747D8D"/>
    <w:rsid w:val="00753D84"/>
    <w:rsid w:val="00753DC7"/>
    <w:rsid w:val="00754CE5"/>
    <w:rsid w:val="0076044B"/>
    <w:rsid w:val="0076135F"/>
    <w:rsid w:val="007640B8"/>
    <w:rsid w:val="0077115A"/>
    <w:rsid w:val="007A6762"/>
    <w:rsid w:val="007B4068"/>
    <w:rsid w:val="007B7AA2"/>
    <w:rsid w:val="007D0E9D"/>
    <w:rsid w:val="007F0112"/>
    <w:rsid w:val="007F6E08"/>
    <w:rsid w:val="0080345D"/>
    <w:rsid w:val="0080378A"/>
    <w:rsid w:val="00804AA9"/>
    <w:rsid w:val="008322BA"/>
    <w:rsid w:val="00834425"/>
    <w:rsid w:val="0084440D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5204B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68C2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72835"/>
    <w:rsid w:val="00C91D12"/>
    <w:rsid w:val="00CA4DB2"/>
    <w:rsid w:val="00CB2830"/>
    <w:rsid w:val="00CB3526"/>
    <w:rsid w:val="00CB379C"/>
    <w:rsid w:val="00CC09A4"/>
    <w:rsid w:val="00CC0C57"/>
    <w:rsid w:val="00CC2BE1"/>
    <w:rsid w:val="00CC3599"/>
    <w:rsid w:val="00CE25CE"/>
    <w:rsid w:val="00CF0753"/>
    <w:rsid w:val="00CF1C87"/>
    <w:rsid w:val="00D145E5"/>
    <w:rsid w:val="00D21647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DE12F2"/>
    <w:rsid w:val="00DE46B9"/>
    <w:rsid w:val="00E21EFB"/>
    <w:rsid w:val="00E31D41"/>
    <w:rsid w:val="00E36210"/>
    <w:rsid w:val="00E53F40"/>
    <w:rsid w:val="00E56772"/>
    <w:rsid w:val="00E7431A"/>
    <w:rsid w:val="00E77B72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2DD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415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</Pages>
  <Words>357</Words>
  <Characters>2037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2026-04-21T12:18:00Z</dcterms:created>
  <dcterms:modified xsi:type="dcterms:W3CDTF">2026-06-10T08:48:00Z</dcterms:modified>
</cp:coreProperties>
</file>