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10972" w:rsidRDefault="0081097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A4D9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7147" r:id="rId6"/>
        </w:object>
      </w:r>
    </w:p>
    <w:p w:rsidR="00810972" w:rsidRDefault="0081097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10972" w:rsidRDefault="0081097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10972" w:rsidRDefault="0081097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10972" w:rsidRDefault="0081097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10972" w:rsidRDefault="0081097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10972" w:rsidRDefault="0081097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10972" w:rsidRDefault="0081097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10972" w:rsidRDefault="0081097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810972" w:rsidRDefault="0081097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</w:t>
      </w:r>
      <w:r w:rsidRPr="008B2A3B">
        <w:rPr>
          <w:rFonts w:ascii="Times New Roman" w:hAnsi="Times New Roman"/>
          <w:b/>
          <w:szCs w:val="24"/>
        </w:rPr>
        <w:t>№ 137/4</w:t>
      </w:r>
    </w:p>
    <w:p w:rsidR="00810972" w:rsidRDefault="00810972" w:rsidP="00180B81">
      <w:pPr>
        <w:pStyle w:val="Normal2"/>
        <w:rPr>
          <w:rFonts w:ascii="Times New Roman" w:hAnsi="Times New Roman"/>
          <w:b/>
          <w:szCs w:val="24"/>
        </w:rPr>
      </w:pPr>
    </w:p>
    <w:p w:rsidR="00810972" w:rsidRDefault="0081097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810972" w:rsidRPr="003B408E" w:rsidRDefault="0081097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Деревенку Івану Івановичу</w:t>
      </w:r>
    </w:p>
    <w:p w:rsidR="00810972" w:rsidRDefault="00810972" w:rsidP="008D785D">
      <w:pPr>
        <w:jc w:val="both"/>
        <w:rPr>
          <w:b/>
          <w:sz w:val="24"/>
          <w:szCs w:val="24"/>
          <w:lang w:val="uk-UA"/>
        </w:rPr>
      </w:pPr>
    </w:p>
    <w:p w:rsidR="00810972" w:rsidRDefault="00810972" w:rsidP="008D785D">
      <w:pPr>
        <w:jc w:val="both"/>
        <w:rPr>
          <w:b/>
          <w:sz w:val="24"/>
          <w:szCs w:val="24"/>
          <w:lang w:val="uk-UA"/>
        </w:rPr>
      </w:pPr>
    </w:p>
    <w:p w:rsidR="00810972" w:rsidRDefault="00810972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231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Деревенка Івана Івановича, 19**р.н.,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с.Ошихліби,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 xml:space="preserve">АДРЕСА 1,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копія довідки про перебування на військовій службі, копія довідки форми 12,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810972" w:rsidRPr="00A423BB" w:rsidRDefault="00810972" w:rsidP="00874B7B">
      <w:pPr>
        <w:jc w:val="both"/>
        <w:rPr>
          <w:bCs/>
          <w:sz w:val="24"/>
          <w:szCs w:val="24"/>
          <w:lang w:val="uk-UA"/>
        </w:rPr>
      </w:pPr>
    </w:p>
    <w:p w:rsidR="00810972" w:rsidRDefault="00810972" w:rsidP="00874B7B">
      <w:pPr>
        <w:jc w:val="both"/>
        <w:rPr>
          <w:bCs/>
          <w:sz w:val="24"/>
          <w:szCs w:val="24"/>
          <w:lang w:val="uk-UA"/>
        </w:rPr>
      </w:pPr>
    </w:p>
    <w:p w:rsidR="00810972" w:rsidRDefault="00810972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10972" w:rsidRDefault="00810972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10972" w:rsidRPr="0084440D" w:rsidRDefault="00810972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Деревенку Івану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с.Ошихліби, вул.АДРЕСА 1</w:t>
      </w:r>
      <w:bookmarkStart w:id="4" w:name="_GoBack"/>
      <w:bookmarkEnd w:id="4"/>
      <w:r>
        <w:rPr>
          <w:rFonts w:ascii="Times New Roman" w:hAnsi="Times New Roman"/>
          <w:szCs w:val="24"/>
        </w:rPr>
        <w:t>,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810972" w:rsidRPr="0084440D" w:rsidRDefault="00810972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810972" w:rsidRPr="0084440D" w:rsidRDefault="00810972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810972" w:rsidRDefault="00810972" w:rsidP="00874B7B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10972" w:rsidRDefault="00810972" w:rsidP="006D4F4D">
      <w:pPr>
        <w:rPr>
          <w:sz w:val="24"/>
          <w:szCs w:val="24"/>
          <w:lang w:val="uk-UA"/>
        </w:rPr>
      </w:pPr>
    </w:p>
    <w:p w:rsidR="00810972" w:rsidRDefault="00810972" w:rsidP="006D4F4D">
      <w:pPr>
        <w:rPr>
          <w:sz w:val="24"/>
          <w:szCs w:val="24"/>
          <w:lang w:val="uk-UA"/>
        </w:rPr>
      </w:pPr>
    </w:p>
    <w:p w:rsidR="00810972" w:rsidRDefault="00810972" w:rsidP="006D4F4D">
      <w:pPr>
        <w:rPr>
          <w:sz w:val="24"/>
          <w:szCs w:val="24"/>
          <w:lang w:val="uk-UA"/>
        </w:rPr>
      </w:pPr>
    </w:p>
    <w:p w:rsidR="00810972" w:rsidRDefault="00810972" w:rsidP="006D4F4D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810972" w:rsidSect="008B2A3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3347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A6973"/>
    <w:rsid w:val="001B6DCD"/>
    <w:rsid w:val="001C6A3B"/>
    <w:rsid w:val="001D331D"/>
    <w:rsid w:val="001F40A3"/>
    <w:rsid w:val="00207239"/>
    <w:rsid w:val="00210848"/>
    <w:rsid w:val="00220BBD"/>
    <w:rsid w:val="00233398"/>
    <w:rsid w:val="00247E77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4D94"/>
    <w:rsid w:val="003A53B4"/>
    <w:rsid w:val="003B408E"/>
    <w:rsid w:val="003E3B39"/>
    <w:rsid w:val="004027F1"/>
    <w:rsid w:val="0041669C"/>
    <w:rsid w:val="00417F45"/>
    <w:rsid w:val="00435A16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6D4F4D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10972"/>
    <w:rsid w:val="008322BA"/>
    <w:rsid w:val="0084440D"/>
    <w:rsid w:val="00855E3E"/>
    <w:rsid w:val="00874B7B"/>
    <w:rsid w:val="00892585"/>
    <w:rsid w:val="008A035A"/>
    <w:rsid w:val="008B124A"/>
    <w:rsid w:val="008B2A3B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85A7A"/>
    <w:rsid w:val="00AA3F17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CCD"/>
    <w:rsid w:val="00E27B17"/>
    <w:rsid w:val="00E36210"/>
    <w:rsid w:val="00E53F40"/>
    <w:rsid w:val="00E56772"/>
    <w:rsid w:val="00E7431A"/>
    <w:rsid w:val="00E77B72"/>
    <w:rsid w:val="00EA2C51"/>
    <w:rsid w:val="00EE5C62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B1D72"/>
    <w:rsid w:val="00FD28EB"/>
    <w:rsid w:val="00FD4045"/>
    <w:rsid w:val="00FF512D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28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354</Words>
  <Characters>2020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2026-05-22T05:52:00Z</cp:lastPrinted>
  <dcterms:created xsi:type="dcterms:W3CDTF">2026-04-21T12:15:00Z</dcterms:created>
  <dcterms:modified xsi:type="dcterms:W3CDTF">2026-06-10T08:46:00Z</dcterms:modified>
</cp:coreProperties>
</file>