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E83F31" w:rsidRDefault="00E83F3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61E64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aint.Picture" ShapeID="_x0000_i1025" DrawAspect="Content" ObjectID="_1842597022" r:id="rId6"/>
        </w:object>
      </w:r>
    </w:p>
    <w:p w:rsidR="00E83F31" w:rsidRDefault="00E83F3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E83F31" w:rsidRDefault="00E83F3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E83F31" w:rsidRDefault="00E83F3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E83F31" w:rsidRDefault="00E83F3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E83F31" w:rsidRDefault="00E83F3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83F31" w:rsidRDefault="00E83F3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E83F31" w:rsidRDefault="00E83F3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E83F31" w:rsidRDefault="00E83F31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E83F31" w:rsidRDefault="00E83F3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травня 2026                                           м. Кіцмань                                                        </w:t>
      </w:r>
      <w:r w:rsidRPr="00D6067D">
        <w:rPr>
          <w:rFonts w:ascii="Times New Roman" w:hAnsi="Times New Roman"/>
          <w:b/>
          <w:szCs w:val="24"/>
        </w:rPr>
        <w:t>№ 136/4</w:t>
      </w:r>
    </w:p>
    <w:p w:rsidR="00E83F31" w:rsidRDefault="00E83F31" w:rsidP="00180B81">
      <w:pPr>
        <w:pStyle w:val="Normal2"/>
        <w:rPr>
          <w:rFonts w:ascii="Times New Roman" w:hAnsi="Times New Roman"/>
          <w:b/>
          <w:szCs w:val="24"/>
        </w:rPr>
      </w:pPr>
    </w:p>
    <w:p w:rsidR="00E83F31" w:rsidRDefault="00E83F3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E83F31" w:rsidRPr="003B408E" w:rsidRDefault="00E83F3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Гонтару Михайлу Олександровичу</w:t>
      </w:r>
    </w:p>
    <w:p w:rsidR="00E83F31" w:rsidRDefault="00E83F31" w:rsidP="008D785D">
      <w:pPr>
        <w:jc w:val="both"/>
        <w:rPr>
          <w:b/>
          <w:sz w:val="24"/>
          <w:szCs w:val="24"/>
          <w:lang w:val="uk-UA"/>
        </w:rPr>
      </w:pPr>
    </w:p>
    <w:p w:rsidR="00E83F31" w:rsidRDefault="00E83F31" w:rsidP="008D785D">
      <w:pPr>
        <w:jc w:val="both"/>
        <w:rPr>
          <w:b/>
          <w:sz w:val="24"/>
          <w:szCs w:val="24"/>
          <w:lang w:val="uk-UA"/>
        </w:rPr>
      </w:pPr>
    </w:p>
    <w:p w:rsidR="00E83F31" w:rsidRDefault="00E83F31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56/4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Гонтара Михайла Олександровича, 19**р.н., учасника бойових дій, який проживає без реєстрації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с.Шипинці, </w:t>
      </w:r>
      <w:bookmarkEnd w:id="1"/>
      <w:r>
        <w:rPr>
          <w:sz w:val="24"/>
          <w:szCs w:val="24"/>
          <w:lang w:val="uk-UA"/>
        </w:rPr>
        <w:t>вул.</w:t>
      </w:r>
      <w:bookmarkEnd w:id="2"/>
      <w:bookmarkEnd w:id="3"/>
      <w:r>
        <w:rPr>
          <w:sz w:val="24"/>
          <w:szCs w:val="24"/>
          <w:lang w:val="uk-UA"/>
        </w:rPr>
        <w:t xml:space="preserve">АДРЕСА 1,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посвідчення учасника бойових дій, акт обстеження матеріально побутових умов сім’ї,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E83F31" w:rsidRPr="00A423BB" w:rsidRDefault="00E83F31" w:rsidP="00874B7B">
      <w:pPr>
        <w:jc w:val="both"/>
        <w:rPr>
          <w:bCs/>
          <w:sz w:val="24"/>
          <w:szCs w:val="24"/>
          <w:lang w:val="uk-UA"/>
        </w:rPr>
      </w:pPr>
    </w:p>
    <w:p w:rsidR="00E83F31" w:rsidRDefault="00E83F31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E83F31" w:rsidRDefault="00E83F31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E83F31" w:rsidRPr="0084440D" w:rsidRDefault="00E83F31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Гонтару Михайлу Олександровичу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</w:t>
      </w:r>
      <w:r>
        <w:rPr>
          <w:rFonts w:ascii="Times New Roman" w:hAnsi="Times New Roman"/>
          <w:szCs w:val="24"/>
        </w:rPr>
        <w:t xml:space="preserve">без реєстрації </w:t>
      </w:r>
      <w:r w:rsidRPr="0084440D">
        <w:rPr>
          <w:rFonts w:ascii="Times New Roman" w:hAnsi="Times New Roman"/>
          <w:szCs w:val="24"/>
        </w:rPr>
        <w:t>за адресою:</w:t>
      </w:r>
      <w:r>
        <w:rPr>
          <w:rFonts w:ascii="Times New Roman" w:hAnsi="Times New Roman"/>
          <w:szCs w:val="24"/>
        </w:rPr>
        <w:t xml:space="preserve"> с.Шипинці, вул.АДРЕСА 1</w:t>
      </w:r>
      <w:bookmarkStart w:id="4" w:name="_GoBack"/>
      <w:bookmarkEnd w:id="4"/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E83F31" w:rsidRPr="0084440D" w:rsidRDefault="00E83F31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E83F31" w:rsidRPr="0084440D" w:rsidRDefault="00E83F31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E83F31" w:rsidRPr="008B124A" w:rsidRDefault="00E83F31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E83F31" w:rsidRDefault="00E83F31" w:rsidP="00D6067D">
      <w:pPr>
        <w:rPr>
          <w:sz w:val="24"/>
          <w:szCs w:val="24"/>
          <w:lang w:val="uk-UA"/>
        </w:rPr>
      </w:pPr>
    </w:p>
    <w:p w:rsidR="00E83F31" w:rsidRDefault="00E83F31" w:rsidP="00D6067D">
      <w:pPr>
        <w:rPr>
          <w:sz w:val="24"/>
          <w:szCs w:val="24"/>
          <w:lang w:val="uk-UA"/>
        </w:rPr>
      </w:pPr>
    </w:p>
    <w:p w:rsidR="00E83F31" w:rsidRDefault="00E83F31" w:rsidP="00D6067D">
      <w:pPr>
        <w:rPr>
          <w:sz w:val="24"/>
          <w:szCs w:val="24"/>
          <w:lang w:val="uk-UA"/>
        </w:rPr>
      </w:pPr>
    </w:p>
    <w:p w:rsidR="00E83F31" w:rsidRDefault="00E83F31" w:rsidP="00D6067D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:rsidR="00E83F31" w:rsidRDefault="00E83F3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E83F31" w:rsidRDefault="00E83F3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E83F31" w:rsidRDefault="00E83F31" w:rsidP="00AE462C">
      <w:pPr>
        <w:rPr>
          <w:b/>
          <w:sz w:val="24"/>
          <w:szCs w:val="24"/>
          <w:lang w:val="uk-UA"/>
        </w:rPr>
      </w:pPr>
    </w:p>
    <w:p w:rsidR="00E83F31" w:rsidRDefault="00E83F3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83F31" w:rsidSect="00D6067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556A"/>
    <w:rsid w:val="002F26A6"/>
    <w:rsid w:val="00305364"/>
    <w:rsid w:val="00313F9A"/>
    <w:rsid w:val="00337CA0"/>
    <w:rsid w:val="0034091F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0A2B"/>
    <w:rsid w:val="006A0FFB"/>
    <w:rsid w:val="006A697B"/>
    <w:rsid w:val="006B74E2"/>
    <w:rsid w:val="006C2211"/>
    <w:rsid w:val="00704359"/>
    <w:rsid w:val="00741D3E"/>
    <w:rsid w:val="00747D8D"/>
    <w:rsid w:val="007511E9"/>
    <w:rsid w:val="00753D84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45D"/>
    <w:rsid w:val="0080378A"/>
    <w:rsid w:val="008322BA"/>
    <w:rsid w:val="0084440D"/>
    <w:rsid w:val="00855E3E"/>
    <w:rsid w:val="00874B7B"/>
    <w:rsid w:val="00892585"/>
    <w:rsid w:val="008A035A"/>
    <w:rsid w:val="008B124A"/>
    <w:rsid w:val="008C15EB"/>
    <w:rsid w:val="008D0044"/>
    <w:rsid w:val="008D785D"/>
    <w:rsid w:val="008E225B"/>
    <w:rsid w:val="008F5823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501FB"/>
    <w:rsid w:val="00A75804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462C"/>
    <w:rsid w:val="00AF47B0"/>
    <w:rsid w:val="00B224AB"/>
    <w:rsid w:val="00B26AAF"/>
    <w:rsid w:val="00B30E00"/>
    <w:rsid w:val="00B52A0E"/>
    <w:rsid w:val="00B574BB"/>
    <w:rsid w:val="00B61329"/>
    <w:rsid w:val="00B61E64"/>
    <w:rsid w:val="00B66FBA"/>
    <w:rsid w:val="00B731FD"/>
    <w:rsid w:val="00B826A7"/>
    <w:rsid w:val="00B96261"/>
    <w:rsid w:val="00C04823"/>
    <w:rsid w:val="00C24AA6"/>
    <w:rsid w:val="00C36EE9"/>
    <w:rsid w:val="00C37466"/>
    <w:rsid w:val="00C4561F"/>
    <w:rsid w:val="00C513C3"/>
    <w:rsid w:val="00C551EE"/>
    <w:rsid w:val="00C63E84"/>
    <w:rsid w:val="00C72835"/>
    <w:rsid w:val="00C852F3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6067D"/>
    <w:rsid w:val="00D869BE"/>
    <w:rsid w:val="00D930A7"/>
    <w:rsid w:val="00D93A51"/>
    <w:rsid w:val="00DA1936"/>
    <w:rsid w:val="00DA412D"/>
    <w:rsid w:val="00DD28E5"/>
    <w:rsid w:val="00E21EFB"/>
    <w:rsid w:val="00E36210"/>
    <w:rsid w:val="00E53F40"/>
    <w:rsid w:val="00E56772"/>
    <w:rsid w:val="00E7431A"/>
    <w:rsid w:val="00E77B72"/>
    <w:rsid w:val="00E83F31"/>
    <w:rsid w:val="00EA220D"/>
    <w:rsid w:val="00EA2C51"/>
    <w:rsid w:val="00EF0129"/>
    <w:rsid w:val="00F078D6"/>
    <w:rsid w:val="00F16CBE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D4045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860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357</Words>
  <Characters>2037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2024-11-07T09:02:00Z</cp:lastPrinted>
  <dcterms:created xsi:type="dcterms:W3CDTF">2026-04-21T12:10:00Z</dcterms:created>
  <dcterms:modified xsi:type="dcterms:W3CDTF">2026-06-10T08:44:00Z</dcterms:modified>
</cp:coreProperties>
</file>