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AF5" w:rsidRDefault="00820AF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</w:p>
    <w:p w:rsidR="00820AF5" w:rsidRDefault="00820AF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C737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aint.Picture" ShapeID="_x0000_i1025" DrawAspect="Content" ObjectID="_1842596979" r:id="rId5"/>
        </w:object>
      </w:r>
    </w:p>
    <w:p w:rsidR="00820AF5" w:rsidRDefault="00820AF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20AF5" w:rsidRDefault="00820A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20AF5" w:rsidRDefault="00820A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20AF5" w:rsidRDefault="00820AF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20AF5" w:rsidRDefault="00820AF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20AF5" w:rsidRDefault="00820A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20AF5" w:rsidRDefault="00820A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20AF5" w:rsidRDefault="00820AF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20AF5" w:rsidRDefault="00820AF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травня 2026                                          м. Кіцмань                                                        </w:t>
      </w:r>
      <w:r w:rsidRPr="005E6110">
        <w:rPr>
          <w:rFonts w:ascii="Times New Roman" w:hAnsi="Times New Roman"/>
          <w:b/>
          <w:szCs w:val="24"/>
        </w:rPr>
        <w:t>№ 135/4</w:t>
      </w:r>
    </w:p>
    <w:p w:rsidR="00820AF5" w:rsidRDefault="00820AF5" w:rsidP="00180B81">
      <w:pPr>
        <w:pStyle w:val="Normal2"/>
        <w:rPr>
          <w:rFonts w:ascii="Times New Roman" w:hAnsi="Times New Roman"/>
          <w:b/>
          <w:szCs w:val="24"/>
        </w:rPr>
      </w:pPr>
    </w:p>
    <w:p w:rsidR="00820AF5" w:rsidRDefault="00820AF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730D8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730D8">
        <w:rPr>
          <w:b/>
          <w:sz w:val="24"/>
          <w:szCs w:val="24"/>
          <w:lang w:val="uk-UA"/>
        </w:rPr>
        <w:t xml:space="preserve">допомоги </w:t>
      </w:r>
    </w:p>
    <w:p w:rsidR="00820AF5" w:rsidRPr="003B408E" w:rsidRDefault="00820AF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гр.Вирстюк Тетяні Степанівні</w:t>
      </w:r>
    </w:p>
    <w:p w:rsidR="00820AF5" w:rsidRDefault="00820AF5" w:rsidP="008D785D">
      <w:pPr>
        <w:jc w:val="both"/>
        <w:rPr>
          <w:b/>
          <w:sz w:val="24"/>
          <w:szCs w:val="24"/>
          <w:lang w:val="uk-UA"/>
        </w:rPr>
      </w:pPr>
    </w:p>
    <w:p w:rsidR="00820AF5" w:rsidRDefault="00820AF5" w:rsidP="008D785D">
      <w:pPr>
        <w:jc w:val="both"/>
        <w:rPr>
          <w:b/>
          <w:sz w:val="24"/>
          <w:szCs w:val="24"/>
          <w:lang w:val="uk-UA"/>
        </w:rPr>
      </w:pPr>
    </w:p>
    <w:p w:rsidR="00820AF5" w:rsidRPr="00365AFE" w:rsidRDefault="00820AF5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Вирстюк Тетяни Степанівни, 19**р.н.,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>АДРЕСА 1, щодо надання матеріальної допомоги у зв’язку зі складними життєвими обставинами, спричиненими важким матеріальним станом (зникнення безвісті сина гр.Вирстюк</w:t>
      </w:r>
      <w:bookmarkStart w:id="4" w:name="_GoBack"/>
      <w:bookmarkEnd w:id="4"/>
      <w:r>
        <w:rPr>
          <w:sz w:val="24"/>
          <w:szCs w:val="24"/>
          <w:lang w:val="uk-UA"/>
        </w:rPr>
        <w:t>а Іллі Степановича, 19**р.н.)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Вирстюк Т.С., копія паспорта Вирстюка І.С., копія картки платника податків, копія витягу з реєстру ТГ, копія свідоцтва про народження, копія довідки про проходження військової служби за контрактом,  копія витягу з єдиного державного реєстру ветеранів війни, копія сповіщення про зниклого безвісті військовослужбовця, копія витягу з Наказу «Про облік військовослужбовців зниклими безвісті», акт обстеження умов проживання №28 від 30.01.2026р.,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820AF5" w:rsidRDefault="00820AF5" w:rsidP="007B4068">
      <w:pPr>
        <w:jc w:val="both"/>
        <w:rPr>
          <w:bCs/>
          <w:sz w:val="24"/>
          <w:szCs w:val="24"/>
          <w:lang w:val="uk-UA"/>
        </w:rPr>
      </w:pPr>
    </w:p>
    <w:p w:rsidR="00820AF5" w:rsidRDefault="00820AF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20AF5" w:rsidRDefault="00820AF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20AF5" w:rsidRDefault="00820AF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Вирстюк Тетяні Степанівні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:rsidR="00820AF5" w:rsidRDefault="00820AF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820AF5" w:rsidRDefault="00820AF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820AF5" w:rsidRDefault="00820AF5" w:rsidP="00AE462C">
      <w:pPr>
        <w:ind w:firstLine="600"/>
        <w:jc w:val="both"/>
        <w:rPr>
          <w:sz w:val="24"/>
          <w:szCs w:val="24"/>
          <w:lang w:val="uk-UA"/>
        </w:rPr>
      </w:pPr>
    </w:p>
    <w:p w:rsidR="00820AF5" w:rsidRPr="008B124A" w:rsidRDefault="00820AF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820AF5" w:rsidRDefault="00820AF5" w:rsidP="00AE462C">
      <w:pPr>
        <w:ind w:firstLine="600"/>
        <w:jc w:val="both"/>
        <w:rPr>
          <w:sz w:val="24"/>
          <w:szCs w:val="24"/>
          <w:lang w:val="uk-UA"/>
        </w:rPr>
      </w:pPr>
    </w:p>
    <w:p w:rsidR="00820AF5" w:rsidRDefault="00820AF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20AF5" w:rsidRDefault="00820AF5" w:rsidP="005B205D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820AF5" w:rsidSect="005E611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657E"/>
    <w:rsid w:val="00020D26"/>
    <w:rsid w:val="00021079"/>
    <w:rsid w:val="000214D5"/>
    <w:rsid w:val="00026033"/>
    <w:rsid w:val="00032821"/>
    <w:rsid w:val="00040986"/>
    <w:rsid w:val="0004388B"/>
    <w:rsid w:val="00044E0D"/>
    <w:rsid w:val="000462F0"/>
    <w:rsid w:val="0004658B"/>
    <w:rsid w:val="00055EAF"/>
    <w:rsid w:val="00077817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44BA2"/>
    <w:rsid w:val="00150E2F"/>
    <w:rsid w:val="00180B81"/>
    <w:rsid w:val="00193679"/>
    <w:rsid w:val="001B6DCD"/>
    <w:rsid w:val="001C6A3B"/>
    <w:rsid w:val="001D331D"/>
    <w:rsid w:val="001F40A3"/>
    <w:rsid w:val="00207239"/>
    <w:rsid w:val="00210848"/>
    <w:rsid w:val="00220BBD"/>
    <w:rsid w:val="00253815"/>
    <w:rsid w:val="00260E73"/>
    <w:rsid w:val="0026206E"/>
    <w:rsid w:val="002A05C4"/>
    <w:rsid w:val="002A3957"/>
    <w:rsid w:val="002A4963"/>
    <w:rsid w:val="002B345B"/>
    <w:rsid w:val="002C556A"/>
    <w:rsid w:val="002D22A9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05B52"/>
    <w:rsid w:val="004119E4"/>
    <w:rsid w:val="0041669C"/>
    <w:rsid w:val="00417F45"/>
    <w:rsid w:val="0044103E"/>
    <w:rsid w:val="004730D8"/>
    <w:rsid w:val="00473A5E"/>
    <w:rsid w:val="00497627"/>
    <w:rsid w:val="004A08C6"/>
    <w:rsid w:val="004B0094"/>
    <w:rsid w:val="004C31E7"/>
    <w:rsid w:val="004C7379"/>
    <w:rsid w:val="00504454"/>
    <w:rsid w:val="00510C27"/>
    <w:rsid w:val="00515BB1"/>
    <w:rsid w:val="005376B1"/>
    <w:rsid w:val="00547B77"/>
    <w:rsid w:val="0055665A"/>
    <w:rsid w:val="00573317"/>
    <w:rsid w:val="00573662"/>
    <w:rsid w:val="00581DAF"/>
    <w:rsid w:val="005825EA"/>
    <w:rsid w:val="005867DE"/>
    <w:rsid w:val="005B205D"/>
    <w:rsid w:val="005E140E"/>
    <w:rsid w:val="005E6110"/>
    <w:rsid w:val="005F2537"/>
    <w:rsid w:val="005F77BD"/>
    <w:rsid w:val="00603018"/>
    <w:rsid w:val="0062246B"/>
    <w:rsid w:val="00645DE5"/>
    <w:rsid w:val="00665C2F"/>
    <w:rsid w:val="00674443"/>
    <w:rsid w:val="006A0FFB"/>
    <w:rsid w:val="006A697B"/>
    <w:rsid w:val="006B74E2"/>
    <w:rsid w:val="006C2211"/>
    <w:rsid w:val="006E2850"/>
    <w:rsid w:val="00704359"/>
    <w:rsid w:val="00741D3E"/>
    <w:rsid w:val="00745C5D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2C3E"/>
    <w:rsid w:val="0080345D"/>
    <w:rsid w:val="0080378A"/>
    <w:rsid w:val="00820AF5"/>
    <w:rsid w:val="008302E1"/>
    <w:rsid w:val="008322BA"/>
    <w:rsid w:val="00892585"/>
    <w:rsid w:val="008A035A"/>
    <w:rsid w:val="008B124A"/>
    <w:rsid w:val="008C15EB"/>
    <w:rsid w:val="008D0044"/>
    <w:rsid w:val="008D4403"/>
    <w:rsid w:val="008D7490"/>
    <w:rsid w:val="008D785D"/>
    <w:rsid w:val="009312DA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9F5D66"/>
    <w:rsid w:val="00A15FA6"/>
    <w:rsid w:val="00A343ED"/>
    <w:rsid w:val="00A37A07"/>
    <w:rsid w:val="00A423BB"/>
    <w:rsid w:val="00A75804"/>
    <w:rsid w:val="00A830E5"/>
    <w:rsid w:val="00A83486"/>
    <w:rsid w:val="00AA40A6"/>
    <w:rsid w:val="00AA6635"/>
    <w:rsid w:val="00AA740E"/>
    <w:rsid w:val="00AB23AD"/>
    <w:rsid w:val="00AB6C2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BE2DE3"/>
    <w:rsid w:val="00C24AA6"/>
    <w:rsid w:val="00C37466"/>
    <w:rsid w:val="00C4561F"/>
    <w:rsid w:val="00C551EE"/>
    <w:rsid w:val="00C63E84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3124E"/>
    <w:rsid w:val="00D534D4"/>
    <w:rsid w:val="00D869BE"/>
    <w:rsid w:val="00D87EFA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4A51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2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392</Words>
  <Characters>2240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2026-04-21T12:02:00Z</dcterms:created>
  <dcterms:modified xsi:type="dcterms:W3CDTF">2026-06-10T08:43:00Z</dcterms:modified>
</cp:coreProperties>
</file>