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500F8" w:rsidRDefault="00B500F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144C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6843" r:id="rId6"/>
        </w:object>
      </w:r>
    </w:p>
    <w:p w:rsidR="00B500F8" w:rsidRDefault="00B500F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500F8" w:rsidRDefault="00B500F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500F8" w:rsidRDefault="00B500F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500F8" w:rsidRDefault="00B500F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500F8" w:rsidRDefault="00B500F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500F8" w:rsidRDefault="00B500F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B500F8" w:rsidRDefault="00B500F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500F8" w:rsidRDefault="00B500F8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B500F8" w:rsidRDefault="00B500F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травня 2026                                         м. Кіцмань                                                        </w:t>
      </w:r>
      <w:r w:rsidRPr="00CA05F9">
        <w:rPr>
          <w:rFonts w:ascii="Times New Roman" w:hAnsi="Times New Roman"/>
          <w:b/>
          <w:szCs w:val="24"/>
        </w:rPr>
        <w:t>№ 133/4</w:t>
      </w:r>
    </w:p>
    <w:p w:rsidR="00B500F8" w:rsidRDefault="00B500F8" w:rsidP="00180B81">
      <w:pPr>
        <w:pStyle w:val="Normal2"/>
        <w:rPr>
          <w:rFonts w:ascii="Times New Roman" w:hAnsi="Times New Roman"/>
          <w:b/>
          <w:szCs w:val="24"/>
        </w:rPr>
      </w:pPr>
    </w:p>
    <w:p w:rsidR="00B500F8" w:rsidRDefault="00B500F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B500F8" w:rsidRPr="003B408E" w:rsidRDefault="00B500F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Андрійчуку Івану Івановичу</w:t>
      </w:r>
    </w:p>
    <w:p w:rsidR="00B500F8" w:rsidRDefault="00B500F8" w:rsidP="008D785D">
      <w:pPr>
        <w:jc w:val="both"/>
        <w:rPr>
          <w:b/>
          <w:sz w:val="24"/>
          <w:szCs w:val="24"/>
          <w:lang w:val="uk-UA"/>
        </w:rPr>
      </w:pPr>
    </w:p>
    <w:p w:rsidR="00B500F8" w:rsidRDefault="00B500F8" w:rsidP="008D785D">
      <w:pPr>
        <w:jc w:val="both"/>
        <w:rPr>
          <w:b/>
          <w:sz w:val="24"/>
          <w:szCs w:val="24"/>
          <w:lang w:val="uk-UA"/>
        </w:rPr>
      </w:pPr>
    </w:p>
    <w:p w:rsidR="00B500F8" w:rsidRDefault="00B500F8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58/4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Андрійчука Івана Івановича, 19**р.н.,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с.Шипинці, </w:t>
      </w:r>
      <w:bookmarkEnd w:id="1"/>
      <w:r>
        <w:rPr>
          <w:sz w:val="24"/>
          <w:szCs w:val="24"/>
          <w:lang w:val="uk-UA"/>
        </w:rPr>
        <w:t>вул.</w:t>
      </w:r>
      <w:bookmarkEnd w:id="2"/>
      <w:bookmarkEnd w:id="3"/>
      <w:r>
        <w:rPr>
          <w:sz w:val="24"/>
          <w:szCs w:val="24"/>
          <w:lang w:val="uk-UA"/>
        </w:rPr>
        <w:t xml:space="preserve">АДРЕСА 1, щодо виділення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учасника бойових дій, акт обстеження матеріально 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B500F8" w:rsidRPr="00A423BB" w:rsidRDefault="00B500F8" w:rsidP="00874B7B">
      <w:pPr>
        <w:jc w:val="both"/>
        <w:rPr>
          <w:bCs/>
          <w:sz w:val="24"/>
          <w:szCs w:val="24"/>
          <w:lang w:val="uk-UA"/>
        </w:rPr>
      </w:pPr>
    </w:p>
    <w:p w:rsidR="00B500F8" w:rsidRDefault="00B500F8" w:rsidP="00874B7B">
      <w:pPr>
        <w:jc w:val="both"/>
        <w:rPr>
          <w:bCs/>
          <w:sz w:val="24"/>
          <w:szCs w:val="24"/>
          <w:lang w:val="uk-UA"/>
        </w:rPr>
      </w:pPr>
    </w:p>
    <w:p w:rsidR="00B500F8" w:rsidRDefault="00B500F8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500F8" w:rsidRDefault="00B500F8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500F8" w:rsidRPr="0084440D" w:rsidRDefault="00B500F8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Андрійчуку Івану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с.Шипинціі, вул.АДРЕСА 1</w:t>
      </w:r>
      <w:bookmarkStart w:id="4" w:name="_GoBack"/>
      <w:bookmarkEnd w:id="4"/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4600 грн. (чотири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B500F8" w:rsidRPr="0084440D" w:rsidRDefault="00B500F8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B500F8" w:rsidRPr="0084440D" w:rsidRDefault="00B500F8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B500F8" w:rsidRDefault="00B500F8" w:rsidP="00874B7B">
      <w:pPr>
        <w:ind w:firstLine="426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B500F8" w:rsidRDefault="00B500F8" w:rsidP="000E52F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</w:t>
      </w:r>
    </w:p>
    <w:p w:rsidR="00B500F8" w:rsidRDefault="00B500F8" w:rsidP="000E52F4">
      <w:pPr>
        <w:rPr>
          <w:sz w:val="24"/>
          <w:szCs w:val="24"/>
          <w:lang w:val="uk-UA"/>
        </w:rPr>
      </w:pPr>
    </w:p>
    <w:p w:rsidR="00B500F8" w:rsidRDefault="00B500F8" w:rsidP="000E52F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B500F8" w:rsidRDefault="00B500F8" w:rsidP="000E52F4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B500F8" w:rsidRDefault="00B500F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B500F8" w:rsidSect="00CA05F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401B"/>
    <w:rsid w:val="000A6422"/>
    <w:rsid w:val="000C419B"/>
    <w:rsid w:val="000C701A"/>
    <w:rsid w:val="000D03AD"/>
    <w:rsid w:val="000D4325"/>
    <w:rsid w:val="000E52F4"/>
    <w:rsid w:val="000E69AD"/>
    <w:rsid w:val="000F2EA3"/>
    <w:rsid w:val="00103B05"/>
    <w:rsid w:val="0010656E"/>
    <w:rsid w:val="00121965"/>
    <w:rsid w:val="0013740F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15EAB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0944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2861"/>
    <w:rsid w:val="005376B1"/>
    <w:rsid w:val="00547B77"/>
    <w:rsid w:val="00573317"/>
    <w:rsid w:val="00581DAF"/>
    <w:rsid w:val="005825EA"/>
    <w:rsid w:val="005867DE"/>
    <w:rsid w:val="005C3385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3D84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2788E"/>
    <w:rsid w:val="008322BA"/>
    <w:rsid w:val="0084440D"/>
    <w:rsid w:val="00855E3E"/>
    <w:rsid w:val="00874B7B"/>
    <w:rsid w:val="00892585"/>
    <w:rsid w:val="008A035A"/>
    <w:rsid w:val="008B124A"/>
    <w:rsid w:val="008C15EB"/>
    <w:rsid w:val="008D0044"/>
    <w:rsid w:val="008D785D"/>
    <w:rsid w:val="009144CE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5281A"/>
    <w:rsid w:val="00A75804"/>
    <w:rsid w:val="00A830E5"/>
    <w:rsid w:val="00A83486"/>
    <w:rsid w:val="00A85A7A"/>
    <w:rsid w:val="00A9044A"/>
    <w:rsid w:val="00AA1BC6"/>
    <w:rsid w:val="00AA6635"/>
    <w:rsid w:val="00AA740E"/>
    <w:rsid w:val="00AB23AD"/>
    <w:rsid w:val="00AC6A48"/>
    <w:rsid w:val="00AD2692"/>
    <w:rsid w:val="00AE03A3"/>
    <w:rsid w:val="00AE0D4A"/>
    <w:rsid w:val="00AE462C"/>
    <w:rsid w:val="00B224AB"/>
    <w:rsid w:val="00B26AAF"/>
    <w:rsid w:val="00B30E00"/>
    <w:rsid w:val="00B500F8"/>
    <w:rsid w:val="00B52A0E"/>
    <w:rsid w:val="00B574BB"/>
    <w:rsid w:val="00B61329"/>
    <w:rsid w:val="00B66FBA"/>
    <w:rsid w:val="00B731FD"/>
    <w:rsid w:val="00B826A7"/>
    <w:rsid w:val="00B96261"/>
    <w:rsid w:val="00C24AA6"/>
    <w:rsid w:val="00C36EE9"/>
    <w:rsid w:val="00C37466"/>
    <w:rsid w:val="00C4561F"/>
    <w:rsid w:val="00C513C3"/>
    <w:rsid w:val="00C51E12"/>
    <w:rsid w:val="00C551EE"/>
    <w:rsid w:val="00C63E84"/>
    <w:rsid w:val="00C72835"/>
    <w:rsid w:val="00C91D12"/>
    <w:rsid w:val="00CA05F9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21EFB"/>
    <w:rsid w:val="00E36210"/>
    <w:rsid w:val="00E53F40"/>
    <w:rsid w:val="00E56772"/>
    <w:rsid w:val="00E7431A"/>
    <w:rsid w:val="00E77B72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02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355</Words>
  <Characters>2027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2026-04-21T12:01:00Z</dcterms:created>
  <dcterms:modified xsi:type="dcterms:W3CDTF">2026-06-10T08:41:00Z</dcterms:modified>
</cp:coreProperties>
</file>