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C50A4" w:rsidRDefault="00EC50A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D35C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6789" r:id="rId6"/>
        </w:object>
      </w:r>
    </w:p>
    <w:p w:rsidR="00EC50A4" w:rsidRDefault="00EC50A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C50A4" w:rsidRDefault="00EC50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C50A4" w:rsidRDefault="00EC50A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C50A4" w:rsidRDefault="00EC50A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C50A4" w:rsidRDefault="00EC50A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C50A4" w:rsidRDefault="00EC50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C50A4" w:rsidRDefault="00EC50A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C50A4" w:rsidRDefault="00EC50A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EC50A4" w:rsidRDefault="00EC50A4" w:rsidP="00E70B7A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травня 2026                                         м. Кіцмань                                                        </w:t>
      </w:r>
      <w:r w:rsidRPr="00E70B7A">
        <w:rPr>
          <w:rFonts w:ascii="Times New Roman" w:hAnsi="Times New Roman"/>
          <w:b/>
          <w:szCs w:val="24"/>
        </w:rPr>
        <w:t>№ 132/4</w:t>
      </w:r>
    </w:p>
    <w:p w:rsidR="00EC50A4" w:rsidRDefault="00EC50A4" w:rsidP="008D785D">
      <w:pPr>
        <w:rPr>
          <w:sz w:val="24"/>
          <w:lang w:val="uk-UA"/>
        </w:rPr>
      </w:pPr>
    </w:p>
    <w:p w:rsidR="00EC50A4" w:rsidRDefault="00EC50A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виділення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EC50A4" w:rsidRDefault="00EC50A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гр.Гливці Василю Васильовичу,</w:t>
      </w:r>
    </w:p>
    <w:p w:rsidR="00EC50A4" w:rsidRDefault="00EC50A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:rsidR="00EC50A4" w:rsidRDefault="00EC50A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:rsidR="00EC50A4" w:rsidRDefault="00EC50A4" w:rsidP="008D785D">
      <w:pPr>
        <w:jc w:val="both"/>
        <w:rPr>
          <w:b/>
          <w:sz w:val="24"/>
          <w:szCs w:val="24"/>
          <w:lang w:val="uk-UA"/>
        </w:rPr>
      </w:pPr>
    </w:p>
    <w:p w:rsidR="00EC50A4" w:rsidRDefault="00EC50A4" w:rsidP="008D785D">
      <w:pPr>
        <w:jc w:val="both"/>
        <w:rPr>
          <w:b/>
          <w:sz w:val="24"/>
          <w:szCs w:val="24"/>
          <w:lang w:val="uk-UA"/>
        </w:rPr>
      </w:pPr>
    </w:p>
    <w:p w:rsidR="00EC50A4" w:rsidRPr="00F131DB" w:rsidRDefault="00EC50A4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гр.Гливки Василя Васильовича, 19**р.н.,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с.Іванківці, 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вул.АДРЕСА 1, 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контракту про проходження громадянами України військової служби  у Збройних Силах України на посадах рядового складу, копія довідки про проходження військової служби за контрактом,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 xml:space="preserve">6 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>
        <w:rPr>
          <w:bCs/>
          <w:sz w:val="24"/>
          <w:szCs w:val="24"/>
          <w:lang w:val="uk-UA"/>
        </w:rPr>
        <w:t xml:space="preserve"> </w:t>
      </w:r>
      <w:r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:rsidR="00EC50A4" w:rsidRDefault="00EC50A4" w:rsidP="00E16479">
      <w:pPr>
        <w:jc w:val="both"/>
        <w:rPr>
          <w:bCs/>
          <w:sz w:val="24"/>
          <w:szCs w:val="24"/>
          <w:lang w:val="uk-UA"/>
        </w:rPr>
      </w:pPr>
    </w:p>
    <w:p w:rsidR="00EC50A4" w:rsidRDefault="00EC50A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C50A4" w:rsidRDefault="00EC50A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C50A4" w:rsidRPr="0084440D" w:rsidRDefault="00EC50A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Гливці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с.Іванківці</w:t>
      </w:r>
      <w:r w:rsidRPr="004A17CD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вул.АДРЕСА 1,</w:t>
      </w:r>
      <w:bookmarkStart w:id="6" w:name="_GoBack"/>
      <w:bookmarkEnd w:id="6"/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 грн. (десять тисяч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EC50A4" w:rsidRPr="0084440D" w:rsidRDefault="00EC50A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EC50A4" w:rsidRPr="0084440D" w:rsidRDefault="00EC50A4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C50A4" w:rsidRPr="008B124A" w:rsidRDefault="00EC50A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C50A4" w:rsidRDefault="00EC50A4" w:rsidP="00AE462C">
      <w:pPr>
        <w:ind w:firstLine="600"/>
        <w:jc w:val="both"/>
        <w:rPr>
          <w:sz w:val="24"/>
          <w:szCs w:val="24"/>
          <w:lang w:val="uk-UA"/>
        </w:rPr>
      </w:pPr>
    </w:p>
    <w:p w:rsidR="00EC50A4" w:rsidRDefault="00EC50A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C50A4" w:rsidRDefault="00EC50A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C50A4" w:rsidRDefault="00EC50A4" w:rsidP="004B0DA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EC50A4" w:rsidSect="00E70B7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82"/>
    <w:rsid w:val="00044E0D"/>
    <w:rsid w:val="00045EB0"/>
    <w:rsid w:val="000465BC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50478"/>
    <w:rsid w:val="003624E0"/>
    <w:rsid w:val="00365AFE"/>
    <w:rsid w:val="003A1A4E"/>
    <w:rsid w:val="003B03C5"/>
    <w:rsid w:val="003B408E"/>
    <w:rsid w:val="003E3B39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B0DA8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46B62"/>
    <w:rsid w:val="00550C16"/>
    <w:rsid w:val="00551335"/>
    <w:rsid w:val="005654BE"/>
    <w:rsid w:val="00571A4A"/>
    <w:rsid w:val="00571BDE"/>
    <w:rsid w:val="005749D2"/>
    <w:rsid w:val="00581DAF"/>
    <w:rsid w:val="005825EA"/>
    <w:rsid w:val="00585E9C"/>
    <w:rsid w:val="005867DE"/>
    <w:rsid w:val="005A6186"/>
    <w:rsid w:val="005D0ADD"/>
    <w:rsid w:val="005D39DA"/>
    <w:rsid w:val="0062246B"/>
    <w:rsid w:val="00624F8F"/>
    <w:rsid w:val="00627773"/>
    <w:rsid w:val="006306B4"/>
    <w:rsid w:val="006A3534"/>
    <w:rsid w:val="006B5D2D"/>
    <w:rsid w:val="006C1661"/>
    <w:rsid w:val="006C2211"/>
    <w:rsid w:val="006E3E8B"/>
    <w:rsid w:val="006F59AB"/>
    <w:rsid w:val="00714523"/>
    <w:rsid w:val="00747D8D"/>
    <w:rsid w:val="007514B5"/>
    <w:rsid w:val="007570AA"/>
    <w:rsid w:val="0076044B"/>
    <w:rsid w:val="007668C1"/>
    <w:rsid w:val="00783C9D"/>
    <w:rsid w:val="007B4068"/>
    <w:rsid w:val="007D0E9D"/>
    <w:rsid w:val="007D3263"/>
    <w:rsid w:val="007F0112"/>
    <w:rsid w:val="007F3693"/>
    <w:rsid w:val="0080345D"/>
    <w:rsid w:val="00807E59"/>
    <w:rsid w:val="008110AA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F17E7"/>
    <w:rsid w:val="008F7A55"/>
    <w:rsid w:val="00917E9C"/>
    <w:rsid w:val="00964A2F"/>
    <w:rsid w:val="00967B68"/>
    <w:rsid w:val="00984307"/>
    <w:rsid w:val="00984EA7"/>
    <w:rsid w:val="00991095"/>
    <w:rsid w:val="009B0F91"/>
    <w:rsid w:val="009B3466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D35C2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C4E2D"/>
    <w:rsid w:val="00BD19F3"/>
    <w:rsid w:val="00BD3741"/>
    <w:rsid w:val="00BE1F2C"/>
    <w:rsid w:val="00BE4892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2AEE"/>
    <w:rsid w:val="00CD1B7A"/>
    <w:rsid w:val="00CF4702"/>
    <w:rsid w:val="00D00FD7"/>
    <w:rsid w:val="00D07A16"/>
    <w:rsid w:val="00D103CB"/>
    <w:rsid w:val="00D17D02"/>
    <w:rsid w:val="00D26D99"/>
    <w:rsid w:val="00D378A2"/>
    <w:rsid w:val="00D534D4"/>
    <w:rsid w:val="00D723FA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DD22A7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0B7A"/>
    <w:rsid w:val="00E7431A"/>
    <w:rsid w:val="00E75335"/>
    <w:rsid w:val="00E80D53"/>
    <w:rsid w:val="00E83F84"/>
    <w:rsid w:val="00E9187D"/>
    <w:rsid w:val="00EA2C51"/>
    <w:rsid w:val="00EC2BF5"/>
    <w:rsid w:val="00EC50A4"/>
    <w:rsid w:val="00F03B78"/>
    <w:rsid w:val="00F131DB"/>
    <w:rsid w:val="00F279D3"/>
    <w:rsid w:val="00F501F3"/>
    <w:rsid w:val="00F83BD4"/>
    <w:rsid w:val="00F91293"/>
    <w:rsid w:val="00F9197A"/>
    <w:rsid w:val="00FC5203"/>
    <w:rsid w:val="00FD793E"/>
    <w:rsid w:val="00FE5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2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362</Words>
  <Characters>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2024-11-07T08:55:00Z</cp:lastPrinted>
  <dcterms:created xsi:type="dcterms:W3CDTF">2026-04-21T12:10:00Z</dcterms:created>
  <dcterms:modified xsi:type="dcterms:W3CDTF">2026-06-10T08:40:00Z</dcterms:modified>
</cp:coreProperties>
</file>